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203C" w:rsidRDefault="00C3203C" w:rsidP="00AF7CB1">
      <w:pPr>
        <w:spacing w:line="240" w:lineRule="auto"/>
        <w:ind w:left="-180" w:firstLine="720"/>
        <w:jc w:val="center"/>
        <w:rPr>
          <w:sz w:val="28"/>
          <w:szCs w:val="28"/>
        </w:rPr>
      </w:pPr>
      <w:r>
        <w:rPr>
          <w:sz w:val="28"/>
          <w:szCs w:val="28"/>
        </w:rPr>
        <w:t>МБОУ</w:t>
      </w:r>
    </w:p>
    <w:p w:rsidR="00C3203C" w:rsidRDefault="00C3203C" w:rsidP="00AF7CB1">
      <w:pPr>
        <w:spacing w:line="240" w:lineRule="auto"/>
        <w:ind w:left="-180" w:firstLine="720"/>
        <w:jc w:val="center"/>
        <w:rPr>
          <w:sz w:val="28"/>
          <w:szCs w:val="28"/>
        </w:rPr>
      </w:pPr>
      <w:r>
        <w:rPr>
          <w:sz w:val="28"/>
          <w:szCs w:val="28"/>
        </w:rPr>
        <w:t>«Солнцевская средняя общеобразовательная школа»</w:t>
      </w:r>
    </w:p>
    <w:p w:rsidR="00C3203C" w:rsidRDefault="00C3203C" w:rsidP="00AF7CB1">
      <w:pPr>
        <w:spacing w:line="240" w:lineRule="auto"/>
        <w:ind w:left="-180" w:firstLine="72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Исилькульского района </w:t>
      </w:r>
    </w:p>
    <w:p w:rsidR="00C3203C" w:rsidRDefault="00C3203C" w:rsidP="00AF7CB1">
      <w:pPr>
        <w:spacing w:line="240" w:lineRule="auto"/>
        <w:ind w:left="-180" w:firstLine="720"/>
        <w:jc w:val="center"/>
        <w:rPr>
          <w:sz w:val="28"/>
          <w:szCs w:val="28"/>
        </w:rPr>
      </w:pPr>
      <w:r>
        <w:rPr>
          <w:sz w:val="28"/>
          <w:szCs w:val="28"/>
        </w:rPr>
        <w:t>Омской области</w:t>
      </w: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EB65F3">
      <w:pPr>
        <w:spacing w:line="240" w:lineRule="auto"/>
        <w:rPr>
          <w:sz w:val="28"/>
          <w:szCs w:val="28"/>
        </w:rPr>
      </w:pPr>
    </w:p>
    <w:p w:rsidR="00C3203C" w:rsidRDefault="00C3203C" w:rsidP="00D35A5C">
      <w:pPr>
        <w:spacing w:line="240" w:lineRule="auto"/>
        <w:ind w:left="-180" w:firstLine="720"/>
        <w:jc w:val="center"/>
        <w:rPr>
          <w:sz w:val="28"/>
          <w:szCs w:val="28"/>
        </w:rPr>
      </w:pPr>
      <w:r>
        <w:rPr>
          <w:sz w:val="28"/>
          <w:szCs w:val="28"/>
        </w:rPr>
        <w:t>ГЕРОИ МАЛЕНЬКОЙ СИБИРСКОЙ ДЕРЕВНИ</w:t>
      </w:r>
    </w:p>
    <w:p w:rsidR="00C3203C" w:rsidRDefault="00C3203C" w:rsidP="00D35A5C">
      <w:pPr>
        <w:spacing w:line="240" w:lineRule="auto"/>
        <w:ind w:left="-180" w:firstLine="720"/>
        <w:jc w:val="center"/>
        <w:rPr>
          <w:sz w:val="28"/>
          <w:szCs w:val="28"/>
        </w:rPr>
      </w:pPr>
      <w:r>
        <w:rPr>
          <w:sz w:val="28"/>
          <w:szCs w:val="28"/>
        </w:rPr>
        <w:t>исследовательский проект</w:t>
      </w: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EB65F3">
      <w:pPr>
        <w:spacing w:line="240" w:lineRule="auto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jc w:val="right"/>
        <w:rPr>
          <w:sz w:val="28"/>
          <w:szCs w:val="28"/>
        </w:rPr>
      </w:pPr>
      <w:r>
        <w:rPr>
          <w:sz w:val="28"/>
          <w:szCs w:val="28"/>
        </w:rPr>
        <w:t>Выполнил:</w:t>
      </w:r>
    </w:p>
    <w:p w:rsidR="00C3203C" w:rsidRDefault="00C3203C" w:rsidP="0090330A">
      <w:pPr>
        <w:spacing w:line="240" w:lineRule="auto"/>
        <w:ind w:left="-180" w:firstLine="720"/>
        <w:jc w:val="right"/>
        <w:rPr>
          <w:sz w:val="28"/>
          <w:szCs w:val="28"/>
        </w:rPr>
      </w:pPr>
      <w:r w:rsidRPr="00357E7C">
        <w:rPr>
          <w:sz w:val="28"/>
          <w:szCs w:val="28"/>
        </w:rPr>
        <w:t>Кузнецов</w:t>
      </w:r>
      <w:r>
        <w:rPr>
          <w:sz w:val="28"/>
          <w:szCs w:val="28"/>
        </w:rPr>
        <w:t xml:space="preserve"> Дмитрий, </w:t>
      </w:r>
    </w:p>
    <w:p w:rsidR="00C3203C" w:rsidRDefault="00C3203C" w:rsidP="0090330A">
      <w:pPr>
        <w:spacing w:line="240" w:lineRule="auto"/>
        <w:ind w:left="-180" w:firstLine="720"/>
        <w:jc w:val="right"/>
        <w:rPr>
          <w:sz w:val="28"/>
          <w:szCs w:val="28"/>
        </w:rPr>
      </w:pPr>
      <w:r>
        <w:rPr>
          <w:sz w:val="28"/>
          <w:szCs w:val="28"/>
        </w:rPr>
        <w:t>ученик 8 А класса</w:t>
      </w:r>
    </w:p>
    <w:p w:rsidR="00C3203C" w:rsidRDefault="00C3203C" w:rsidP="0090330A">
      <w:pPr>
        <w:spacing w:line="240" w:lineRule="auto"/>
        <w:ind w:left="-180" w:firstLine="720"/>
        <w:jc w:val="right"/>
        <w:rPr>
          <w:sz w:val="28"/>
          <w:szCs w:val="28"/>
        </w:rPr>
      </w:pPr>
      <w:r>
        <w:rPr>
          <w:sz w:val="28"/>
          <w:szCs w:val="28"/>
        </w:rPr>
        <w:t>Руководитель:</w:t>
      </w:r>
    </w:p>
    <w:p w:rsidR="00C3203C" w:rsidRDefault="00C3203C" w:rsidP="0090330A">
      <w:pPr>
        <w:spacing w:line="240" w:lineRule="auto"/>
        <w:ind w:left="-180" w:firstLine="72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Великая </w:t>
      </w:r>
    </w:p>
    <w:p w:rsidR="00C3203C" w:rsidRDefault="00C3203C" w:rsidP="0090330A">
      <w:pPr>
        <w:spacing w:line="240" w:lineRule="auto"/>
        <w:ind w:left="-180" w:firstLine="72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Людмила Ивановна, </w:t>
      </w:r>
    </w:p>
    <w:p w:rsidR="00C3203C" w:rsidRDefault="00C3203C" w:rsidP="0090330A">
      <w:pPr>
        <w:spacing w:line="240" w:lineRule="auto"/>
        <w:ind w:left="-180" w:firstLine="720"/>
        <w:jc w:val="right"/>
        <w:rPr>
          <w:sz w:val="28"/>
          <w:szCs w:val="28"/>
        </w:rPr>
      </w:pPr>
      <w:r>
        <w:rPr>
          <w:sz w:val="28"/>
          <w:szCs w:val="28"/>
        </w:rPr>
        <w:t>учитель математики</w:t>
      </w: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D35A5C">
      <w:pPr>
        <w:spacing w:line="240" w:lineRule="auto"/>
        <w:rPr>
          <w:sz w:val="28"/>
          <w:szCs w:val="28"/>
        </w:rPr>
      </w:pPr>
    </w:p>
    <w:p w:rsidR="00C3203C" w:rsidRDefault="00C3203C" w:rsidP="00D35A5C">
      <w:pPr>
        <w:spacing w:line="240" w:lineRule="auto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D35A5C">
      <w:pPr>
        <w:spacing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Солнцевка 2016</w:t>
      </w:r>
    </w:p>
    <w:p w:rsidR="00C3203C" w:rsidRDefault="00C3203C" w:rsidP="00D35A5C">
      <w:pPr>
        <w:spacing w:line="240" w:lineRule="auto"/>
        <w:ind w:left="-180" w:firstLine="720"/>
        <w:jc w:val="center"/>
        <w:rPr>
          <w:sz w:val="32"/>
          <w:szCs w:val="32"/>
        </w:rPr>
      </w:pPr>
      <w:r>
        <w:rPr>
          <w:sz w:val="32"/>
          <w:szCs w:val="32"/>
        </w:rPr>
        <w:t>Содержание</w:t>
      </w:r>
    </w:p>
    <w:p w:rsidR="00C3203C" w:rsidRDefault="00C3203C" w:rsidP="0090330A">
      <w:pPr>
        <w:spacing w:line="240" w:lineRule="auto"/>
        <w:ind w:left="-180" w:firstLine="720"/>
        <w:rPr>
          <w:sz w:val="32"/>
          <w:szCs w:val="32"/>
        </w:rPr>
      </w:pPr>
    </w:p>
    <w:p w:rsidR="00C3203C" w:rsidRDefault="00C3203C" w:rsidP="0090330A">
      <w:pPr>
        <w:spacing w:line="240" w:lineRule="auto"/>
        <w:ind w:left="-180" w:firstLine="720"/>
        <w:rPr>
          <w:sz w:val="32"/>
          <w:szCs w:val="32"/>
        </w:rPr>
      </w:pPr>
      <w:r w:rsidRPr="004622C9">
        <w:rPr>
          <w:sz w:val="32"/>
          <w:szCs w:val="32"/>
        </w:rPr>
        <w:t xml:space="preserve"> </w:t>
      </w:r>
      <w:r>
        <w:rPr>
          <w:sz w:val="32"/>
          <w:szCs w:val="32"/>
        </w:rPr>
        <w:t>Введение                                                                                    3</w:t>
      </w:r>
    </w:p>
    <w:p w:rsidR="00C3203C" w:rsidRDefault="00C3203C" w:rsidP="0090330A">
      <w:pPr>
        <w:spacing w:line="240" w:lineRule="auto"/>
        <w:ind w:left="-180" w:firstLine="720"/>
        <w:rPr>
          <w:sz w:val="32"/>
          <w:szCs w:val="32"/>
        </w:rPr>
      </w:pPr>
      <w:r w:rsidRPr="004622C9">
        <w:rPr>
          <w:sz w:val="32"/>
          <w:szCs w:val="32"/>
        </w:rPr>
        <w:t xml:space="preserve"> </w:t>
      </w:r>
      <w:r>
        <w:rPr>
          <w:sz w:val="32"/>
          <w:szCs w:val="32"/>
        </w:rPr>
        <w:t>Основная часть                                                                         4</w:t>
      </w:r>
    </w:p>
    <w:p w:rsidR="00C3203C" w:rsidRDefault="00C3203C" w:rsidP="004622C9">
      <w:pPr>
        <w:spacing w:line="240" w:lineRule="auto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              1. Из истории заселения Память Свободы                             4</w:t>
      </w:r>
    </w:p>
    <w:p w:rsidR="00C3203C" w:rsidRDefault="00C3203C" w:rsidP="005E653A">
      <w:pPr>
        <w:spacing w:line="240" w:lineRule="auto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              2.  Герои  - Память-Свободцы и их награды                           6</w:t>
      </w:r>
    </w:p>
    <w:p w:rsidR="00C3203C" w:rsidRDefault="00C3203C" w:rsidP="005E653A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3</w:t>
      </w:r>
      <w:r w:rsidRPr="006F1875">
        <w:rPr>
          <w:b/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5E653A">
        <w:rPr>
          <w:sz w:val="28"/>
          <w:szCs w:val="28"/>
        </w:rPr>
        <w:t xml:space="preserve"> Анютенко Николай Максимович</w:t>
      </w:r>
      <w:r>
        <w:rPr>
          <w:sz w:val="28"/>
          <w:szCs w:val="28"/>
        </w:rPr>
        <w:t xml:space="preserve">                                        9</w:t>
      </w:r>
    </w:p>
    <w:p w:rsidR="00C3203C" w:rsidRPr="00357E7C" w:rsidRDefault="00C3203C" w:rsidP="005E653A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</w:t>
      </w:r>
      <w:r w:rsidRPr="004622C9">
        <w:rPr>
          <w:sz w:val="28"/>
          <w:szCs w:val="28"/>
        </w:rPr>
        <w:t>4</w:t>
      </w:r>
      <w:r>
        <w:rPr>
          <w:sz w:val="28"/>
          <w:szCs w:val="28"/>
        </w:rPr>
        <w:t>.  Гетьман Михал Романович                                                  10</w:t>
      </w:r>
    </w:p>
    <w:p w:rsidR="00C3203C" w:rsidRDefault="00C3203C" w:rsidP="0090613E">
      <w:pPr>
        <w:spacing w:line="240" w:lineRule="auto"/>
        <w:rPr>
          <w:sz w:val="32"/>
          <w:szCs w:val="32"/>
        </w:rPr>
      </w:pPr>
      <w:r>
        <w:rPr>
          <w:sz w:val="28"/>
          <w:szCs w:val="28"/>
        </w:rPr>
        <w:t xml:space="preserve">                    5. </w:t>
      </w:r>
      <w:r w:rsidRPr="0090613E">
        <w:rPr>
          <w:b/>
          <w:sz w:val="28"/>
          <w:szCs w:val="28"/>
        </w:rPr>
        <w:t xml:space="preserve"> </w:t>
      </w:r>
      <w:r w:rsidRPr="00D61761">
        <w:rPr>
          <w:sz w:val="28"/>
          <w:szCs w:val="28"/>
        </w:rPr>
        <w:t>Вклад в ПОБЕДУ Кузнецовых</w:t>
      </w:r>
      <w:r>
        <w:rPr>
          <w:sz w:val="32"/>
          <w:szCs w:val="32"/>
        </w:rPr>
        <w:t xml:space="preserve">                                        12</w:t>
      </w:r>
    </w:p>
    <w:p w:rsidR="00C3203C" w:rsidRDefault="00C3203C" w:rsidP="00D61761">
      <w:pPr>
        <w:spacing w:line="240" w:lineRule="auto"/>
        <w:rPr>
          <w:sz w:val="28"/>
          <w:szCs w:val="28"/>
        </w:rPr>
      </w:pPr>
      <w:r>
        <w:rPr>
          <w:sz w:val="32"/>
          <w:szCs w:val="32"/>
        </w:rPr>
        <w:t xml:space="preserve">                 6</w:t>
      </w:r>
      <w:r>
        <w:rPr>
          <w:b/>
          <w:sz w:val="28"/>
          <w:szCs w:val="28"/>
        </w:rPr>
        <w:t xml:space="preserve">. </w:t>
      </w:r>
      <w:r>
        <w:rPr>
          <w:sz w:val="28"/>
          <w:szCs w:val="28"/>
        </w:rPr>
        <w:t xml:space="preserve">Воспоминания Пошморг </w:t>
      </w:r>
      <w:r w:rsidRPr="00D61761">
        <w:rPr>
          <w:sz w:val="28"/>
          <w:szCs w:val="28"/>
        </w:rPr>
        <w:t>Галины Фёдоровны</w:t>
      </w:r>
      <w:r>
        <w:rPr>
          <w:sz w:val="28"/>
          <w:szCs w:val="28"/>
        </w:rPr>
        <w:t xml:space="preserve">                 13</w:t>
      </w:r>
    </w:p>
    <w:p w:rsidR="00C3203C" w:rsidRDefault="00C3203C" w:rsidP="006F69FC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7. </w:t>
      </w:r>
      <w:r w:rsidRPr="00E337B3">
        <w:rPr>
          <w:sz w:val="28"/>
          <w:szCs w:val="28"/>
        </w:rPr>
        <w:t>Воспоминания Павленко Марии Петровны</w:t>
      </w:r>
      <w:r>
        <w:rPr>
          <w:sz w:val="28"/>
          <w:szCs w:val="28"/>
        </w:rPr>
        <w:t xml:space="preserve">                     15  </w:t>
      </w:r>
    </w:p>
    <w:p w:rsidR="00C3203C" w:rsidRDefault="00C3203C" w:rsidP="006F69FC">
      <w:pPr>
        <w:spacing w:line="240" w:lineRule="auto"/>
        <w:rPr>
          <w:sz w:val="32"/>
          <w:szCs w:val="32"/>
        </w:rPr>
      </w:pPr>
      <w:r w:rsidRPr="00CB71C6">
        <w:rPr>
          <w:sz w:val="32"/>
          <w:szCs w:val="32"/>
        </w:rPr>
        <w:t xml:space="preserve">         </w:t>
      </w:r>
      <w:r>
        <w:rPr>
          <w:sz w:val="32"/>
          <w:szCs w:val="32"/>
        </w:rPr>
        <w:t>Заключение                                                                              16</w:t>
      </w:r>
    </w:p>
    <w:p w:rsidR="00C3203C" w:rsidRDefault="00C3203C" w:rsidP="0090330A">
      <w:pPr>
        <w:spacing w:line="240" w:lineRule="auto"/>
        <w:ind w:left="-180" w:firstLine="720"/>
        <w:rPr>
          <w:sz w:val="32"/>
          <w:szCs w:val="32"/>
        </w:rPr>
      </w:pPr>
      <w:r w:rsidRPr="00CB71C6">
        <w:rPr>
          <w:sz w:val="32"/>
          <w:szCs w:val="32"/>
        </w:rPr>
        <w:t xml:space="preserve"> </w:t>
      </w:r>
      <w:r>
        <w:rPr>
          <w:sz w:val="32"/>
          <w:szCs w:val="32"/>
        </w:rPr>
        <w:t>Использованные материалы                                               17</w:t>
      </w:r>
    </w:p>
    <w:p w:rsidR="00C3203C" w:rsidRDefault="00C3203C" w:rsidP="0090330A">
      <w:pPr>
        <w:spacing w:line="240" w:lineRule="auto"/>
        <w:ind w:left="-180" w:firstLine="720"/>
        <w:rPr>
          <w:sz w:val="32"/>
          <w:szCs w:val="32"/>
        </w:rPr>
      </w:pPr>
      <w:r>
        <w:rPr>
          <w:sz w:val="32"/>
          <w:szCs w:val="32"/>
        </w:rPr>
        <w:t>Приложения                                                                              18</w:t>
      </w: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D35A5C">
      <w:pPr>
        <w:spacing w:line="240" w:lineRule="auto"/>
        <w:rPr>
          <w:sz w:val="28"/>
          <w:szCs w:val="28"/>
        </w:rPr>
      </w:pPr>
    </w:p>
    <w:p w:rsidR="00C3203C" w:rsidRDefault="00C3203C" w:rsidP="00D35A5C">
      <w:pPr>
        <w:spacing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Введение</w:t>
      </w:r>
    </w:p>
    <w:p w:rsidR="00C3203C" w:rsidRDefault="00C3203C" w:rsidP="0090330A">
      <w:pPr>
        <w:spacing w:line="240" w:lineRule="auto"/>
        <w:ind w:left="-180" w:firstLine="720"/>
        <w:jc w:val="center"/>
        <w:rPr>
          <w:sz w:val="28"/>
          <w:szCs w:val="28"/>
        </w:rPr>
      </w:pPr>
    </w:p>
    <w:p w:rsidR="00C3203C" w:rsidRDefault="00C3203C" w:rsidP="00587300">
      <w:p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В этом году при подготовке к 80летию дедушки, беседуя с ним, я выяснил, что почти ничего не знаю о его малой родине. Оказывается, среди его земляков много героев  Великой Отечественной войны. У меня есть и младшие сестрёнка и братишки. Когда они подрастут, они вряд ли смогут что-нибудь выяснить, узнать, с каждым годом воспоминания хранят всё меньшее количество человек. Е</w:t>
      </w:r>
      <w:r w:rsidRPr="004655E5">
        <w:rPr>
          <w:sz w:val="28"/>
          <w:szCs w:val="28"/>
        </w:rPr>
        <w:t>сли я больше узнаю о</w:t>
      </w:r>
      <w:r>
        <w:rPr>
          <w:sz w:val="28"/>
          <w:szCs w:val="28"/>
        </w:rPr>
        <w:t>б</w:t>
      </w:r>
      <w:r w:rsidRPr="004655E5">
        <w:rPr>
          <w:sz w:val="28"/>
          <w:szCs w:val="28"/>
        </w:rPr>
        <w:t xml:space="preserve"> участниках ВОВ и о </w:t>
      </w:r>
      <w:r w:rsidRPr="0090330A">
        <w:rPr>
          <w:sz w:val="28"/>
          <w:szCs w:val="28"/>
        </w:rPr>
        <w:t xml:space="preserve">самой деревне Память Свободы, то </w:t>
      </w:r>
      <w:r>
        <w:rPr>
          <w:sz w:val="28"/>
          <w:szCs w:val="28"/>
        </w:rPr>
        <w:t xml:space="preserve">эти знания сохранятся, и </w:t>
      </w:r>
      <w:r w:rsidRPr="0090330A">
        <w:rPr>
          <w:sz w:val="28"/>
          <w:szCs w:val="28"/>
        </w:rPr>
        <w:t xml:space="preserve">после меня многие смогут узнать </w:t>
      </w:r>
      <w:r>
        <w:rPr>
          <w:sz w:val="28"/>
          <w:szCs w:val="28"/>
        </w:rPr>
        <w:t xml:space="preserve">об этом </w:t>
      </w:r>
      <w:r w:rsidRPr="0090330A">
        <w:rPr>
          <w:sz w:val="28"/>
          <w:szCs w:val="28"/>
        </w:rPr>
        <w:t>из моей работы.</w:t>
      </w:r>
      <w:r>
        <w:rPr>
          <w:sz w:val="28"/>
          <w:szCs w:val="28"/>
        </w:rPr>
        <w:t xml:space="preserve"> Поэтому я считаю эту работу очень </w:t>
      </w:r>
      <w:r w:rsidRPr="0090330A">
        <w:rPr>
          <w:sz w:val="28"/>
          <w:szCs w:val="28"/>
        </w:rPr>
        <w:t>актуальной</w:t>
      </w:r>
      <w:r>
        <w:rPr>
          <w:sz w:val="28"/>
          <w:szCs w:val="28"/>
        </w:rPr>
        <w:t xml:space="preserve">, значимой. </w:t>
      </w:r>
    </w:p>
    <w:p w:rsidR="00C3203C" w:rsidRDefault="00C3203C" w:rsidP="00587300">
      <w:pPr>
        <w:spacing w:after="0" w:line="240" w:lineRule="auto"/>
        <w:ind w:left="-180" w:firstLine="720"/>
        <w:jc w:val="both"/>
        <w:rPr>
          <w:sz w:val="28"/>
          <w:szCs w:val="28"/>
        </w:rPr>
      </w:pPr>
      <w:r w:rsidRPr="004655E5">
        <w:rPr>
          <w:sz w:val="28"/>
          <w:szCs w:val="28"/>
          <w:u w:val="single"/>
        </w:rPr>
        <w:t xml:space="preserve">Цель </w:t>
      </w:r>
      <w:r>
        <w:rPr>
          <w:sz w:val="28"/>
          <w:szCs w:val="28"/>
        </w:rPr>
        <w:t>моей поисковой работы: узнать подробнее о подвигах жителей деревни Память Свободы.</w:t>
      </w:r>
    </w:p>
    <w:p w:rsidR="00C3203C" w:rsidRDefault="00C3203C" w:rsidP="00587300">
      <w:pPr>
        <w:spacing w:after="0" w:line="240" w:lineRule="auto"/>
        <w:ind w:left="-180" w:firstLine="720"/>
        <w:jc w:val="both"/>
        <w:rPr>
          <w:sz w:val="28"/>
          <w:szCs w:val="28"/>
        </w:rPr>
      </w:pPr>
      <w:r w:rsidRPr="004655E5">
        <w:rPr>
          <w:sz w:val="28"/>
          <w:szCs w:val="28"/>
          <w:u w:val="single"/>
        </w:rPr>
        <w:t>Объект исследования</w:t>
      </w:r>
      <w:r>
        <w:rPr>
          <w:sz w:val="28"/>
          <w:szCs w:val="28"/>
        </w:rPr>
        <w:t>: фронтовики деревни Память Свободы.</w:t>
      </w:r>
    </w:p>
    <w:p w:rsidR="00C3203C" w:rsidRPr="00352DE9" w:rsidRDefault="00C3203C" w:rsidP="00587300">
      <w:pPr>
        <w:spacing w:after="0" w:line="240" w:lineRule="auto"/>
        <w:ind w:left="-180" w:firstLine="720"/>
        <w:jc w:val="both"/>
        <w:rPr>
          <w:sz w:val="28"/>
          <w:szCs w:val="28"/>
        </w:rPr>
      </w:pPr>
      <w:r w:rsidRPr="004655E5">
        <w:rPr>
          <w:sz w:val="28"/>
          <w:szCs w:val="28"/>
          <w:u w:val="single"/>
        </w:rPr>
        <w:t>Предмет исследования</w:t>
      </w:r>
      <w:r>
        <w:rPr>
          <w:sz w:val="28"/>
          <w:szCs w:val="28"/>
        </w:rPr>
        <w:t xml:space="preserve">: </w:t>
      </w:r>
      <w:r w:rsidRPr="00352DE9">
        <w:rPr>
          <w:sz w:val="28"/>
          <w:szCs w:val="28"/>
        </w:rPr>
        <w:t xml:space="preserve">документы, фотографии, значимые события из жизни </w:t>
      </w:r>
      <w:r>
        <w:rPr>
          <w:sz w:val="28"/>
          <w:szCs w:val="28"/>
        </w:rPr>
        <w:t>жителей деревни Память Свободы.</w:t>
      </w:r>
    </w:p>
    <w:p w:rsidR="00C3203C" w:rsidRPr="00352DE9" w:rsidRDefault="00C3203C" w:rsidP="00587300">
      <w:pPr>
        <w:spacing w:after="0" w:line="240" w:lineRule="auto"/>
        <w:ind w:left="-180" w:firstLine="720"/>
        <w:jc w:val="both"/>
        <w:rPr>
          <w:sz w:val="28"/>
          <w:szCs w:val="28"/>
        </w:rPr>
      </w:pPr>
      <w:r w:rsidRPr="00352DE9">
        <w:rPr>
          <w:sz w:val="28"/>
          <w:szCs w:val="28"/>
        </w:rPr>
        <w:t xml:space="preserve">Для достижения цели я поставил перед собой </w:t>
      </w:r>
      <w:r w:rsidRPr="004655E5">
        <w:rPr>
          <w:sz w:val="28"/>
          <w:szCs w:val="28"/>
          <w:u w:val="single"/>
        </w:rPr>
        <w:t>задачи:</w:t>
      </w:r>
    </w:p>
    <w:p w:rsidR="00C3203C" w:rsidRDefault="00C3203C" w:rsidP="00587300">
      <w:p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найти и </w:t>
      </w:r>
      <w:r w:rsidRPr="00352DE9">
        <w:rPr>
          <w:sz w:val="28"/>
          <w:szCs w:val="28"/>
        </w:rPr>
        <w:t>изучить имеющиеся документы, фотографии;</w:t>
      </w:r>
    </w:p>
    <w:p w:rsidR="00C3203C" w:rsidRPr="00352DE9" w:rsidRDefault="00C3203C" w:rsidP="00587300">
      <w:p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составить список участников </w:t>
      </w:r>
      <w:r w:rsidRPr="00352DE9">
        <w:rPr>
          <w:sz w:val="28"/>
          <w:szCs w:val="28"/>
        </w:rPr>
        <w:t>Великой Отечественно</w:t>
      </w:r>
      <w:r>
        <w:rPr>
          <w:sz w:val="28"/>
          <w:szCs w:val="28"/>
        </w:rPr>
        <w:t>й</w:t>
      </w:r>
      <w:r w:rsidRPr="00352DE9">
        <w:rPr>
          <w:sz w:val="28"/>
          <w:szCs w:val="28"/>
        </w:rPr>
        <w:t xml:space="preserve"> войны</w:t>
      </w:r>
      <w:r>
        <w:rPr>
          <w:sz w:val="28"/>
          <w:szCs w:val="28"/>
        </w:rPr>
        <w:t>, ушедших из Память Свободы</w:t>
      </w:r>
      <w:r w:rsidRPr="00352DE9">
        <w:rPr>
          <w:sz w:val="28"/>
          <w:szCs w:val="28"/>
        </w:rPr>
        <w:t>;</w:t>
      </w:r>
    </w:p>
    <w:p w:rsidR="00C3203C" w:rsidRPr="00352DE9" w:rsidRDefault="00C3203C" w:rsidP="00587300">
      <w:p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записать воспоминания </w:t>
      </w:r>
      <w:r w:rsidRPr="00352DE9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352DE9">
        <w:rPr>
          <w:sz w:val="28"/>
          <w:szCs w:val="28"/>
        </w:rPr>
        <w:t xml:space="preserve"> жизни участников Великой Отечественно</w:t>
      </w:r>
      <w:r>
        <w:rPr>
          <w:sz w:val="28"/>
          <w:szCs w:val="28"/>
        </w:rPr>
        <w:t>й</w:t>
      </w:r>
      <w:r w:rsidRPr="00352DE9">
        <w:rPr>
          <w:sz w:val="28"/>
          <w:szCs w:val="28"/>
        </w:rPr>
        <w:t xml:space="preserve"> войны;</w:t>
      </w:r>
    </w:p>
    <w:p w:rsidR="00C3203C" w:rsidRPr="00BF2234" w:rsidRDefault="00C3203C" w:rsidP="00587300">
      <w:pPr>
        <w:spacing w:after="0" w:line="240" w:lineRule="auto"/>
        <w:ind w:left="-180" w:firstLine="720"/>
        <w:jc w:val="both"/>
        <w:rPr>
          <w:sz w:val="28"/>
          <w:szCs w:val="28"/>
        </w:rPr>
      </w:pPr>
      <w:r w:rsidRPr="00BF2234">
        <w:rPr>
          <w:sz w:val="28"/>
          <w:szCs w:val="28"/>
        </w:rPr>
        <w:t>-обобщить,  систематизировать собранный материал и оформить работу</w:t>
      </w:r>
      <w:r w:rsidRPr="0090330A">
        <w:rPr>
          <w:sz w:val="28"/>
          <w:szCs w:val="28"/>
        </w:rPr>
        <w:t>;</w:t>
      </w:r>
    </w:p>
    <w:p w:rsidR="00C3203C" w:rsidRPr="00D30838" w:rsidRDefault="00C3203C" w:rsidP="00587300">
      <w:pPr>
        <w:spacing w:after="0" w:line="240" w:lineRule="auto"/>
        <w:ind w:left="-180" w:firstLine="720"/>
        <w:jc w:val="both"/>
        <w:rPr>
          <w:sz w:val="28"/>
          <w:szCs w:val="28"/>
        </w:rPr>
      </w:pPr>
      <w:r w:rsidRPr="0090330A">
        <w:rPr>
          <w:sz w:val="28"/>
          <w:szCs w:val="28"/>
        </w:rPr>
        <w:t>Цель и задачи определили</w:t>
      </w:r>
      <w:r w:rsidRPr="004655E5">
        <w:rPr>
          <w:sz w:val="28"/>
          <w:szCs w:val="28"/>
          <w:u w:val="single"/>
        </w:rPr>
        <w:t xml:space="preserve"> гипотезу</w:t>
      </w:r>
      <w:r w:rsidRPr="0090330A">
        <w:rPr>
          <w:sz w:val="28"/>
          <w:szCs w:val="28"/>
        </w:rPr>
        <w:t xml:space="preserve">: если я изучу </w:t>
      </w:r>
      <w:r>
        <w:rPr>
          <w:sz w:val="28"/>
          <w:szCs w:val="28"/>
        </w:rPr>
        <w:t>вклад в Победу</w:t>
      </w:r>
      <w:r w:rsidRPr="0090330A">
        <w:rPr>
          <w:sz w:val="28"/>
          <w:szCs w:val="28"/>
        </w:rPr>
        <w:t xml:space="preserve"> участников Великой Отечественной войны деревни Память Свободы, в том числе моих родственников, то эти материалы сохранятся для потомков.</w:t>
      </w:r>
    </w:p>
    <w:p w:rsidR="00C3203C" w:rsidRPr="00B95216" w:rsidRDefault="00C3203C" w:rsidP="00587300">
      <w:p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При исследовании  я применял</w:t>
      </w:r>
      <w:r w:rsidRPr="00B95216">
        <w:rPr>
          <w:sz w:val="28"/>
          <w:szCs w:val="28"/>
        </w:rPr>
        <w:t xml:space="preserve"> следующие </w:t>
      </w:r>
      <w:r w:rsidRPr="004655E5">
        <w:rPr>
          <w:sz w:val="28"/>
          <w:szCs w:val="28"/>
          <w:u w:val="single"/>
        </w:rPr>
        <w:t>методы:</w:t>
      </w:r>
    </w:p>
    <w:p w:rsidR="00C3203C" w:rsidRPr="00B95216" w:rsidRDefault="00C3203C" w:rsidP="00587300">
      <w:p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B95216">
        <w:rPr>
          <w:sz w:val="28"/>
          <w:szCs w:val="28"/>
        </w:rPr>
        <w:t>бесед</w:t>
      </w:r>
      <w:r>
        <w:rPr>
          <w:sz w:val="28"/>
          <w:szCs w:val="28"/>
        </w:rPr>
        <w:t>ы</w:t>
      </w:r>
      <w:r w:rsidRPr="00B95216">
        <w:rPr>
          <w:sz w:val="28"/>
          <w:szCs w:val="28"/>
        </w:rPr>
        <w:t xml:space="preserve"> с </w:t>
      </w:r>
      <w:r>
        <w:rPr>
          <w:sz w:val="28"/>
          <w:szCs w:val="28"/>
        </w:rPr>
        <w:t>потомками фронтовиков, запись их воспоминаний</w:t>
      </w:r>
      <w:r w:rsidRPr="00B95216">
        <w:rPr>
          <w:sz w:val="28"/>
          <w:szCs w:val="28"/>
        </w:rPr>
        <w:t>;</w:t>
      </w:r>
    </w:p>
    <w:p w:rsidR="00C3203C" w:rsidRPr="00B95216" w:rsidRDefault="00C3203C" w:rsidP="00587300">
      <w:p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B95216">
        <w:rPr>
          <w:sz w:val="28"/>
          <w:szCs w:val="28"/>
        </w:rPr>
        <w:t xml:space="preserve"> изучение документов, фотографий;</w:t>
      </w:r>
    </w:p>
    <w:p w:rsidR="00C3203C" w:rsidRPr="00B95216" w:rsidRDefault="00C3203C" w:rsidP="00587300">
      <w:p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B95216">
        <w:rPr>
          <w:sz w:val="28"/>
          <w:szCs w:val="28"/>
        </w:rPr>
        <w:t>поиск информации</w:t>
      </w:r>
      <w:r>
        <w:rPr>
          <w:sz w:val="28"/>
          <w:szCs w:val="28"/>
        </w:rPr>
        <w:t xml:space="preserve"> в сети</w:t>
      </w:r>
      <w:r w:rsidRPr="00B95216">
        <w:rPr>
          <w:sz w:val="28"/>
          <w:szCs w:val="28"/>
        </w:rPr>
        <w:t xml:space="preserve">  Интернет;</w:t>
      </w:r>
    </w:p>
    <w:p w:rsidR="00C3203C" w:rsidRPr="00B95216" w:rsidRDefault="00C3203C" w:rsidP="00587300">
      <w:p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B95216">
        <w:rPr>
          <w:sz w:val="28"/>
          <w:szCs w:val="28"/>
        </w:rPr>
        <w:t>анализ собранной информации;</w:t>
      </w:r>
    </w:p>
    <w:p w:rsidR="00C3203C" w:rsidRPr="00B95216" w:rsidRDefault="00C3203C" w:rsidP="00587300">
      <w:p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B95216">
        <w:rPr>
          <w:sz w:val="28"/>
          <w:szCs w:val="28"/>
        </w:rPr>
        <w:t>обобщение информации.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Default="00C3203C" w:rsidP="004655E5">
      <w:pPr>
        <w:spacing w:line="240" w:lineRule="auto"/>
        <w:rPr>
          <w:sz w:val="28"/>
          <w:szCs w:val="28"/>
        </w:rPr>
      </w:pPr>
    </w:p>
    <w:p w:rsidR="00C3203C" w:rsidRDefault="00C3203C" w:rsidP="00394D04">
      <w:pPr>
        <w:numPr>
          <w:ilvl w:val="0"/>
          <w:numId w:val="7"/>
        </w:numPr>
        <w:spacing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Из истории заселения Память Свободы</w:t>
      </w:r>
    </w:p>
    <w:p w:rsidR="00C3203C" w:rsidRDefault="00C3203C" w:rsidP="0090330A">
      <w:pPr>
        <w:spacing w:line="240" w:lineRule="auto"/>
        <w:ind w:left="54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.75pt;width:225pt;height:315.75pt;z-index:-251660288" wrapcoords="-72 0 -72 21549 21600 21549 21600 0 -72 0">
            <v:imagedata r:id="rId7" o:title="" croptop="12454f" cropbottom="2176f" cropleft="8738f" cropright="8253f"/>
            <w10:wrap type="tight"/>
          </v:shape>
        </w:pic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«Обширные земельные площади Исилькульского района в    начале прошлого века были закреплены за Сибирским казачьим войском, в том числе и «10-вёрстное пространство», лежащее южнее Камышловских озёр. В этой полосе возникло много немецких посёлков, в том числе и хутора, из которых образовалась Солнцевка.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 w:rsidRPr="00357E7C">
        <w:rPr>
          <w:sz w:val="28"/>
          <w:szCs w:val="28"/>
        </w:rPr>
        <w:t xml:space="preserve">   В западной части 10-верстного пространства казачьих земель арендовал участок крестьянин Иван Михайлович Карзин, имевший агрономическое образование. И.М.Карзин ставил цель не только создать доходное хозяйство, но и начать производство высокосортных  семян и распространять их среди местных крестьян. Ивана Михайловича мы вправе нынче считать первым агрономом Исилькульского района. Опыты И.М.Карзина получили широкую известность в научных кругах. Позже он был приглашен в Сибирскую сельхозакадемию как ведущий селекционер.Люди, приглашенны</w:t>
      </w:r>
      <w:r>
        <w:rPr>
          <w:sz w:val="28"/>
          <w:szCs w:val="28"/>
        </w:rPr>
        <w:t>е</w:t>
      </w:r>
      <w:r w:rsidRPr="00357E7C">
        <w:rPr>
          <w:sz w:val="28"/>
          <w:szCs w:val="28"/>
        </w:rPr>
        <w:t xml:space="preserve"> на работу в имение И.М.Карзина, с 1904 года заселили заимку, которая так и называлась «Заимка Карзина». После революции поселок переименовали в Память - Свободы.</w:t>
      </w:r>
    </w:p>
    <w:p w:rsidR="00C3203C" w:rsidRPr="001A6677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 w:rsidRPr="00357E7C">
        <w:rPr>
          <w:sz w:val="28"/>
          <w:szCs w:val="28"/>
        </w:rPr>
        <w:t xml:space="preserve"> Отсюда вышли знатные уроженцы - два полных кавалера ордена Славы Н.М.Анютенко и М.Р.Гетьман, два ученых А.Г.Старчеусов и Н.М.Гапон. Созданный в поселке колхоз им. Буденного многие годы был один из передовых в районе</w:t>
      </w:r>
      <w:r>
        <w:rPr>
          <w:sz w:val="28"/>
          <w:szCs w:val="28"/>
        </w:rPr>
        <w:t>»</w:t>
      </w:r>
      <w:r>
        <w:rPr>
          <w:rStyle w:val="FootnoteReference"/>
          <w:sz w:val="28"/>
          <w:szCs w:val="28"/>
        </w:rPr>
        <w:footnoteReference w:id="1"/>
      </w:r>
      <w:r w:rsidRPr="00357E7C">
        <w:rPr>
          <w:sz w:val="28"/>
          <w:szCs w:val="28"/>
        </w:rPr>
        <w:t xml:space="preserve">. 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 w:rsidRPr="009F42D7">
        <w:rPr>
          <w:sz w:val="28"/>
          <w:szCs w:val="28"/>
        </w:rPr>
        <w:t xml:space="preserve">          «В 1925 году, согласно архивной справке, у нас в районе было 198 населённых пунктов. В Лосевском сельском Совете, кроме самого села Лосева, числились деревни и посёлки: Емонтаево, Комсомольское, Копай-город, Ново-Сорочье, Первотаровское, Память Свободы, Сорочье, Лесной, Южное. А ещё хутора Кудринский и Надёжка и кордоны Демьяненко, Осетрова и Скидан. Самой большой деревней было в то время Лосево, а второй по величине – Память Свободы. Было в Память Свободы тогда 157 дворов и 744 жителя. Ни одного из этих сёл, за исключением Память Свободы, сейчас нет на карте </w:t>
      </w:r>
      <w:r>
        <w:rPr>
          <w:sz w:val="28"/>
          <w:szCs w:val="28"/>
        </w:rPr>
        <w:t>района</w:t>
      </w:r>
      <w:r w:rsidRPr="009F42D7">
        <w:rPr>
          <w:sz w:val="28"/>
          <w:szCs w:val="28"/>
        </w:rPr>
        <w:t>.  Смысл названия Память Свободы можно толковать только так: когда-то у переселенцев была свобода, а потом они её лишились и в п</w:t>
      </w:r>
      <w:r>
        <w:rPr>
          <w:sz w:val="28"/>
          <w:szCs w:val="28"/>
        </w:rPr>
        <w:t>амять об этом назвали своё село</w:t>
      </w:r>
      <w:r w:rsidRPr="009F42D7">
        <w:rPr>
          <w:sz w:val="28"/>
          <w:szCs w:val="28"/>
        </w:rPr>
        <w:t>. Но о какой свободе идёт речь, так никто и не знает. Название Память Свободы остаётся самым загадочным топонимом на территории района»</w:t>
      </w:r>
      <w:r w:rsidRPr="00394D04">
        <w:rPr>
          <w:vertAlign w:val="superscript"/>
        </w:rPr>
        <w:footnoteReference w:id="2"/>
      </w:r>
      <w:r>
        <w:rPr>
          <w:sz w:val="28"/>
          <w:szCs w:val="28"/>
        </w:rPr>
        <w:t>.</w:t>
      </w:r>
    </w:p>
    <w:p w:rsidR="00C3203C" w:rsidRPr="009F42D7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 w:rsidRPr="009F42D7">
        <w:rPr>
          <w:sz w:val="28"/>
          <w:szCs w:val="28"/>
        </w:rPr>
        <w:t xml:space="preserve">В процессе заселения и освоения сурового </w:t>
      </w:r>
      <w:r>
        <w:rPr>
          <w:sz w:val="28"/>
          <w:szCs w:val="28"/>
        </w:rPr>
        <w:t xml:space="preserve">сибирского </w:t>
      </w:r>
      <w:r w:rsidRPr="009F42D7">
        <w:rPr>
          <w:sz w:val="28"/>
          <w:szCs w:val="28"/>
        </w:rPr>
        <w:t xml:space="preserve">края происходил отбор. Робкие и слабовольные боялись отрываться от привычных обжитых мест. В неведомые дали шли люди крепкие, мужественные, надеющиеся на свои силы. Видимо, такие люди и заселили </w:t>
      </w:r>
      <w:r>
        <w:rPr>
          <w:sz w:val="28"/>
          <w:szCs w:val="28"/>
        </w:rPr>
        <w:t>эту деревню, сильные, храбрые, мужественные.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 w:rsidRPr="009F42D7">
        <w:rPr>
          <w:sz w:val="28"/>
          <w:szCs w:val="28"/>
        </w:rPr>
        <w:t>В 2007 году по данным Солнцевской сельской администрации в Память Свободы на 29 подворьях проживало 85 челов</w:t>
      </w:r>
      <w:r>
        <w:rPr>
          <w:sz w:val="28"/>
          <w:szCs w:val="28"/>
        </w:rPr>
        <w:t>ек, сейчас там всего 30 дворов, многие из которых очень ветхие,  в них прописано  93 человека.</w:t>
      </w: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1746A7">
      <w:pPr>
        <w:spacing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  <w:t xml:space="preserve">2. </w:t>
      </w:r>
      <w:r w:rsidRPr="006F1875">
        <w:rPr>
          <w:b/>
          <w:sz w:val="28"/>
          <w:szCs w:val="28"/>
        </w:rPr>
        <w:t>Герои  - Память-Свободцы и их награды</w:t>
      </w:r>
    </w:p>
    <w:p w:rsidR="00C3203C" w:rsidRDefault="00C3203C" w:rsidP="001746A7">
      <w:pPr>
        <w:spacing w:line="240" w:lineRule="auto"/>
        <w:jc w:val="center"/>
        <w:rPr>
          <w:sz w:val="28"/>
          <w:szCs w:val="28"/>
        </w:rPr>
      </w:pP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 w:rsidRPr="009F42D7">
        <w:rPr>
          <w:sz w:val="28"/>
          <w:szCs w:val="28"/>
        </w:rPr>
        <w:t xml:space="preserve">В сороковые годы </w:t>
      </w:r>
      <w:r>
        <w:rPr>
          <w:sz w:val="28"/>
          <w:szCs w:val="28"/>
        </w:rPr>
        <w:t xml:space="preserve">в районе </w:t>
      </w:r>
      <w:r w:rsidRPr="009F42D7">
        <w:rPr>
          <w:sz w:val="28"/>
          <w:szCs w:val="28"/>
        </w:rPr>
        <w:t xml:space="preserve">было около 200 населённых пунктов, и двух </w:t>
      </w:r>
      <w:r>
        <w:rPr>
          <w:sz w:val="28"/>
          <w:szCs w:val="28"/>
        </w:rPr>
        <w:t xml:space="preserve"> полных </w:t>
      </w:r>
      <w:r w:rsidRPr="009F42D7">
        <w:rPr>
          <w:sz w:val="28"/>
          <w:szCs w:val="28"/>
        </w:rPr>
        <w:t>кавалеров ордена Славы дала одна деревня</w:t>
      </w:r>
      <w:r>
        <w:rPr>
          <w:sz w:val="28"/>
          <w:szCs w:val="28"/>
        </w:rPr>
        <w:t xml:space="preserve"> память Свободы</w:t>
      </w:r>
      <w:r w:rsidRPr="009F42D7">
        <w:rPr>
          <w:sz w:val="28"/>
          <w:szCs w:val="28"/>
        </w:rPr>
        <w:t xml:space="preserve">, и ровно столько же – город Омск. 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Изучая литературу, в книге «Исилькуль на Транссибирской магистрали» мы прочитали, что полным кавалером ордена Славы является не только Николай Максимович Анютенко, о котором у нас все знают, но и Михаил Романович Гетьман. Конечно мы захотели узнать о нём и рассказать всем. Интересно стало узнать и сколько человек ушло на фронт из Память Свободы. К сожалению, оказалось, что никакого полного списка  всех ветеранов в сельской администрации нет. Мы сами стали составлять список. (Приложение 1) Мы выбрали фамилии в Книге Памяти Исилькульского района, там указано место призыва (окрашены в жёлтый цвет). Некоторые фамилии вернувшихся с фронта мы нашли в списках сельской администрации (Приложение 2). В книге Солдаты Победы, к сожалению, не указано место призыва, но по известным данным мы нашли их звания, место службы (написаны красным). Часть фамилий мы записали со слов ветеранов (окрашены в зелёный цвет), некоторые нашли на сайте </w:t>
      </w:r>
      <w:hyperlink r:id="rId8" w:history="1">
        <w:r w:rsidRPr="00543CA5">
          <w:rPr>
            <w:rStyle w:val="Hyperlink"/>
            <w:sz w:val="28"/>
            <w:szCs w:val="28"/>
          </w:rPr>
          <w:t>https://pamyat-naroda.ru/</w:t>
        </w:r>
      </w:hyperlink>
      <w:r>
        <w:rPr>
          <w:sz w:val="28"/>
          <w:szCs w:val="28"/>
        </w:rPr>
        <w:t xml:space="preserve"> (окрашены синим).  В нашем списке получилось 98 человек, но мы думаем, что на самом деле их было гораздо больше. Как говорят ветераны, Родину от врагов защищать ушли все мужчины, кроме стариков и пацанов. Мы очень постараемся дополнить этот список. 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сайтах ПАМЯТЬ НАРОДА, ПОДВИГ НАРОДА и ОБД МЕМОРИАЛ мы нашли материалы о многих из них, узнали об их подвигах. 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 w:rsidRPr="00357E7C">
        <w:rPr>
          <w:sz w:val="28"/>
          <w:szCs w:val="28"/>
        </w:rPr>
        <w:t>Многие из них за мужество и героизм удостоены  почётной солдатской награды – ордена Славы. Самые отважные из них стали кав</w:t>
      </w:r>
      <w:r>
        <w:rPr>
          <w:sz w:val="28"/>
          <w:szCs w:val="28"/>
        </w:rPr>
        <w:t>алерами всех его трёх степеней. В</w:t>
      </w:r>
      <w:r w:rsidRPr="00357E7C">
        <w:rPr>
          <w:sz w:val="28"/>
          <w:szCs w:val="28"/>
        </w:rPr>
        <w:t xml:space="preserve">сего среди советских воинов таковых  насчитывается </w:t>
      </w:r>
      <w:r>
        <w:rPr>
          <w:sz w:val="28"/>
          <w:szCs w:val="28"/>
        </w:rPr>
        <w:t xml:space="preserve">чуть </w:t>
      </w:r>
      <w:r w:rsidRPr="00357E7C">
        <w:rPr>
          <w:sz w:val="28"/>
          <w:szCs w:val="28"/>
        </w:rPr>
        <w:t>более 2,5 тысячи</w:t>
      </w:r>
      <w:r>
        <w:rPr>
          <w:sz w:val="28"/>
          <w:szCs w:val="28"/>
        </w:rPr>
        <w:t xml:space="preserve">, и </w:t>
      </w:r>
      <w:r w:rsidRPr="00357E7C">
        <w:rPr>
          <w:sz w:val="28"/>
          <w:szCs w:val="28"/>
        </w:rPr>
        <w:t xml:space="preserve"> двое из них  пошли громить врага из одного се</w:t>
      </w:r>
      <w:r>
        <w:rPr>
          <w:sz w:val="28"/>
          <w:szCs w:val="28"/>
        </w:rPr>
        <w:t xml:space="preserve">ла – </w:t>
      </w:r>
      <w:r w:rsidRPr="00357E7C">
        <w:rPr>
          <w:sz w:val="28"/>
          <w:szCs w:val="28"/>
        </w:rPr>
        <w:t xml:space="preserve"> Память </w:t>
      </w:r>
      <w:r>
        <w:rPr>
          <w:sz w:val="28"/>
          <w:szCs w:val="28"/>
        </w:rPr>
        <w:t xml:space="preserve">Свободы </w:t>
      </w:r>
      <w:r w:rsidRPr="00357E7C">
        <w:rPr>
          <w:sz w:val="28"/>
          <w:szCs w:val="28"/>
        </w:rPr>
        <w:t xml:space="preserve"> Исилькульского района</w:t>
      </w:r>
      <w:r>
        <w:rPr>
          <w:sz w:val="28"/>
          <w:szCs w:val="28"/>
        </w:rPr>
        <w:t xml:space="preserve"> Омской области. Конечно, не все материалы выложены на этих сайтах, но земляки награждены орденом Красной Звезды, орденом Отечественной войны, медалью «За отвагу».</w:t>
      </w:r>
    </w:p>
    <w:p w:rsidR="00C3203C" w:rsidRPr="001A6677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noProof/>
          <w:lang w:eastAsia="ru-RU"/>
        </w:rPr>
        <w:pict>
          <v:shape id="Рисунок 1" o:spid="_x0000_s1027" type="#_x0000_t75" alt="Описание: Орден Славы 3 степени" style="position:absolute;left:0;text-align:left;margin-left:-9pt;margin-top:594pt;width:154.5pt;height:148.5pt;z-index:251657216;visibility:visible;mso-position-horizontal-relative:margin;mso-position-vertical-relative:margin">
            <v:imagedata r:id="rId9" o:title=""/>
            <w10:wrap type="square" anchorx="margin" anchory="margin"/>
          </v:shape>
        </w:pict>
      </w:r>
      <w:r>
        <w:rPr>
          <w:sz w:val="28"/>
          <w:szCs w:val="28"/>
        </w:rPr>
        <w:t>Интересно, за что награждали солдат и офицеров во время войны? Ответ на свои вопросы мы нашли в википедии.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«</w:t>
      </w:r>
      <w:r w:rsidRPr="001A6677">
        <w:rPr>
          <w:b/>
          <w:sz w:val="28"/>
          <w:szCs w:val="28"/>
        </w:rPr>
        <w:t>Орденом Славы</w:t>
      </w:r>
      <w:r w:rsidRPr="001A6677">
        <w:rPr>
          <w:sz w:val="28"/>
          <w:szCs w:val="28"/>
        </w:rPr>
        <w:t xml:space="preserve"> награждаются лица рядового и сержантского состава Советской Армии, а в авиации — имеющие звание младшего лейтенанта, проявившие в боях за Родину храбрость, мужество и бесстрашие. Орден имеет три степени.  Учреждена 8 ноября  </w:t>
      </w:r>
      <w:smartTag w:uri="urn:schemas-microsoft-com:office:smarttags" w:element="metricconverter">
        <w:smartTagPr>
          <w:attr w:name="ProductID" w:val="1943 г"/>
        </w:smartTagPr>
        <w:r w:rsidRPr="001A6677">
          <w:rPr>
            <w:sz w:val="28"/>
            <w:szCs w:val="28"/>
          </w:rPr>
          <w:t>1943 г</w:t>
        </w:r>
      </w:smartTag>
      <w:r w:rsidRPr="001A6677">
        <w:rPr>
          <w:sz w:val="28"/>
          <w:szCs w:val="28"/>
        </w:rPr>
        <w:t>. Указом Президиума Верховного Совета СССР»</w:t>
      </w:r>
      <w:r w:rsidRPr="002011CE">
        <w:rPr>
          <w:sz w:val="24"/>
          <w:szCs w:val="28"/>
          <w:vertAlign w:val="superscript"/>
        </w:rPr>
        <w:footnoteReference w:id="3"/>
      </w:r>
      <w:r w:rsidRPr="002011CE">
        <w:rPr>
          <w:sz w:val="28"/>
          <w:szCs w:val="28"/>
          <w:vertAlign w:val="superscript"/>
        </w:rPr>
        <w:t>.</w:t>
      </w:r>
    </w:p>
    <w:p w:rsidR="00C3203C" w:rsidRPr="002011CE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noProof/>
          <w:lang w:eastAsia="ru-RU"/>
        </w:rPr>
        <w:pict>
          <v:shape id="Рисунок 13" o:spid="_x0000_s1028" type="#_x0000_t75" alt="Описание: http://www.chaltlib.ru/images/medali/96.jpg" style="position:absolute;left:0;text-align:left;margin-left:-9pt;margin-top:1in;width:128.25pt;height:128.25pt;z-index:251661312;visibility:visible;mso-position-horizontal-relative:margin;mso-position-vertical-relative:margin">
            <v:imagedata r:id="rId10" o:title=""/>
            <w10:wrap type="square" anchorx="margin" anchory="margin"/>
          </v:shape>
        </w:pict>
      </w:r>
      <w:r w:rsidRPr="002011CE">
        <w:rPr>
          <w:sz w:val="28"/>
          <w:szCs w:val="28"/>
        </w:rPr>
        <w:t>«Орден Красной Звезды учрежден для награждения за большие заслуги в деле обороны Союза ССР как в военное, так и в мирное время, в обеспечении государственной безопасности.</w:t>
      </w:r>
    </w:p>
    <w:p w:rsidR="00C3203C" w:rsidRPr="002011CE" w:rsidRDefault="00C3203C" w:rsidP="00587300">
      <w:pPr>
        <w:pStyle w:val="NormalWeb"/>
        <w:spacing w:before="150" w:beforeAutospacing="0" w:after="150" w:afterAutospacing="0"/>
        <w:ind w:left="-180" w:right="150" w:firstLine="720"/>
        <w:jc w:val="both"/>
        <w:rPr>
          <w:rFonts w:ascii="Calibri" w:hAnsi="Calibri"/>
          <w:sz w:val="28"/>
          <w:szCs w:val="28"/>
          <w:lang w:eastAsia="en-US"/>
        </w:rPr>
      </w:pPr>
      <w:r w:rsidRPr="002011CE">
        <w:rPr>
          <w:rFonts w:ascii="Calibri" w:hAnsi="Calibri"/>
          <w:sz w:val="28"/>
          <w:szCs w:val="28"/>
          <w:lang w:eastAsia="en-US"/>
        </w:rPr>
        <w:t>Орденом красной Звезды награждаются:</w:t>
      </w:r>
    </w:p>
    <w:p w:rsidR="00C3203C" w:rsidRPr="002011CE" w:rsidRDefault="00C3203C" w:rsidP="00587300">
      <w:pPr>
        <w:pStyle w:val="NormalWeb"/>
        <w:spacing w:before="150" w:beforeAutospacing="0" w:after="150" w:afterAutospacing="0"/>
        <w:ind w:left="-180" w:right="150" w:firstLine="720"/>
        <w:jc w:val="both"/>
        <w:rPr>
          <w:rFonts w:ascii="Calibri" w:hAnsi="Calibri"/>
          <w:sz w:val="28"/>
          <w:szCs w:val="28"/>
          <w:lang w:eastAsia="en-US"/>
        </w:rPr>
      </w:pPr>
      <w:r w:rsidRPr="002011CE">
        <w:rPr>
          <w:rFonts w:ascii="Calibri" w:hAnsi="Calibri"/>
          <w:sz w:val="28"/>
          <w:szCs w:val="28"/>
          <w:lang w:eastAsia="en-US"/>
        </w:rPr>
        <w:t>военнослужащие Советской Армии, Военно-Морского Флота, пограничных и внутренних войск, сотрудники органов Комитета государственной безопасности СССР, а также лица рядового и начальствующего состава органов внутренних дел; воинские части, военные корабли, соединения и объединения,</w:t>
      </w:r>
      <w:r>
        <w:rPr>
          <w:rFonts w:ascii="Calibri" w:hAnsi="Calibri"/>
          <w:sz w:val="28"/>
          <w:szCs w:val="28"/>
          <w:lang w:eastAsia="en-US"/>
        </w:rPr>
        <w:t xml:space="preserve"> </w:t>
      </w:r>
      <w:r w:rsidRPr="002011CE">
        <w:rPr>
          <w:rFonts w:ascii="Calibri" w:hAnsi="Calibri"/>
          <w:sz w:val="28"/>
          <w:szCs w:val="28"/>
          <w:lang w:eastAsia="en-US"/>
        </w:rPr>
        <w:t>предприятия, учреждения, организации. Учрежден Постановлением Президиума ЦИК СССР от 6 апреля 1930 года»</w:t>
      </w:r>
      <w:r w:rsidRPr="002011CE">
        <w:rPr>
          <w:rFonts w:ascii="Calibri" w:hAnsi="Calibri"/>
          <w:sz w:val="28"/>
          <w:szCs w:val="28"/>
          <w:vertAlign w:val="superscript"/>
          <w:lang w:eastAsia="en-US"/>
        </w:rPr>
        <w:footnoteReference w:id="4"/>
      </w:r>
      <w:r w:rsidRPr="002011CE">
        <w:rPr>
          <w:rFonts w:ascii="Calibri" w:hAnsi="Calibri"/>
          <w:sz w:val="28"/>
          <w:szCs w:val="28"/>
          <w:lang w:eastAsia="en-US"/>
        </w:rPr>
        <w:t>.</w:t>
      </w:r>
    </w:p>
    <w:p w:rsidR="00C3203C" w:rsidRPr="002011CE" w:rsidRDefault="00C3203C" w:rsidP="00587300">
      <w:pPr>
        <w:pStyle w:val="NormalWeb"/>
        <w:spacing w:before="150" w:beforeAutospacing="0" w:after="150" w:afterAutospacing="0"/>
        <w:ind w:right="150"/>
        <w:jc w:val="both"/>
        <w:rPr>
          <w:b/>
          <w:color w:val="000000"/>
        </w:rPr>
      </w:pPr>
      <w:r>
        <w:rPr>
          <w:noProof/>
        </w:rPr>
        <w:pict>
          <v:shape id="Рисунок 7" o:spid="_x0000_s1029" type="#_x0000_t75" alt="Описание: Орден Отечественной Войны второй степени юбилейный" style="position:absolute;left:0;text-align:left;margin-left:-9pt;margin-top:297pt;width:137.25pt;height:141.75pt;z-index:251658240;visibility:visible;mso-position-horizontal-relative:margin;mso-position-vertical-relative:margin">
            <v:imagedata r:id="rId11" o:title=""/>
            <w10:wrap type="square" anchorx="margin" anchory="margin"/>
          </v:shape>
        </w:pict>
      </w:r>
      <w:r w:rsidRPr="002011CE">
        <w:rPr>
          <w:rFonts w:ascii="Calibri" w:hAnsi="Calibri"/>
          <w:sz w:val="28"/>
          <w:szCs w:val="28"/>
          <w:lang w:eastAsia="en-US"/>
        </w:rPr>
        <w:t xml:space="preserve">«Орден Отечественной войны — первая советская награда, появившаяся в годы Великой Отечественной войны.  Также это первый советский орден, имевший разделение на степени. В течение 35 лет орден Отечественной войны оставался единственным советским орденом, передававшимся семье как память после смерти награждённого (остальные ордена необходимо было возвращать государству). Лишь в 1977 году порядок оставления в семье распространили на остальные ордена и медали. </w:t>
      </w:r>
      <w:hyperlink r:id="rId12" w:tooltip="1985 год" w:history="1">
        <w:r w:rsidRPr="002011CE">
          <w:rPr>
            <w:rFonts w:ascii="Calibri" w:hAnsi="Calibri"/>
            <w:sz w:val="28"/>
            <w:szCs w:val="28"/>
            <w:lang w:eastAsia="en-US"/>
          </w:rPr>
          <w:t>1985 году</w:t>
        </w:r>
      </w:hyperlink>
      <w:r w:rsidRPr="002011CE">
        <w:rPr>
          <w:rFonts w:ascii="Calibri" w:hAnsi="Calibri"/>
          <w:sz w:val="28"/>
          <w:szCs w:val="28"/>
          <w:lang w:eastAsia="en-US"/>
        </w:rPr>
        <w:t>, в честь 40-летия великой победы над фашизмом, орден Отечественной войны был возрождён как памятная награда для ветеранов.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 w:rsidRPr="001A6677">
        <w:rPr>
          <w:sz w:val="28"/>
          <w:szCs w:val="28"/>
        </w:rPr>
        <w:t xml:space="preserve"> В Указе Президиума Верховного Совета СССР от 11 марта 1985 года говорилось, что следует «произвести награждение Орденом Отечественной войны I степени:</w:t>
      </w:r>
    </w:p>
    <w:p w:rsidR="00C3203C" w:rsidRPr="001A6677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 w:rsidRPr="001A6677">
        <w:rPr>
          <w:sz w:val="28"/>
          <w:szCs w:val="28"/>
        </w:rPr>
        <w:t>— Героев Советского Союза — участников Великой Отечественной войны;</w:t>
      </w:r>
    </w:p>
    <w:p w:rsidR="00C3203C" w:rsidRPr="001A6677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 w:rsidRPr="001A6677">
        <w:rPr>
          <w:sz w:val="28"/>
          <w:szCs w:val="28"/>
        </w:rPr>
        <w:t>— лиц, награжденных орденом Славы трёх степеней;</w:t>
      </w:r>
    </w:p>
    <w:p w:rsidR="00C3203C" w:rsidRPr="001A6677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 w:rsidRPr="001A6677">
        <w:rPr>
          <w:sz w:val="28"/>
          <w:szCs w:val="28"/>
        </w:rPr>
        <w:t>— </w:t>
      </w:r>
      <w:hyperlink r:id="rId13" w:tooltip="Маршал" w:history="1">
        <w:r w:rsidRPr="001A6677">
          <w:rPr>
            <w:sz w:val="28"/>
            <w:szCs w:val="28"/>
          </w:rPr>
          <w:t>маршалов</w:t>
        </w:r>
      </w:hyperlink>
      <w:r w:rsidRPr="001A6677">
        <w:rPr>
          <w:sz w:val="28"/>
          <w:szCs w:val="28"/>
        </w:rPr>
        <w:t>, </w:t>
      </w:r>
      <w:hyperlink r:id="rId14" w:tooltip="Генерал" w:history="1">
        <w:r w:rsidRPr="001A6677">
          <w:rPr>
            <w:sz w:val="28"/>
            <w:szCs w:val="28"/>
          </w:rPr>
          <w:t>генералов</w:t>
        </w:r>
      </w:hyperlink>
      <w:r w:rsidRPr="001A6677">
        <w:rPr>
          <w:sz w:val="28"/>
          <w:szCs w:val="28"/>
        </w:rPr>
        <w:t> и </w:t>
      </w:r>
      <w:hyperlink r:id="rId15" w:tooltip="Адмирал" w:history="1">
        <w:r w:rsidRPr="001A6677">
          <w:rPr>
            <w:sz w:val="28"/>
            <w:szCs w:val="28"/>
          </w:rPr>
          <w:t>адмиралов</w:t>
        </w:r>
      </w:hyperlink>
      <w:r w:rsidRPr="001A6677">
        <w:rPr>
          <w:sz w:val="28"/>
          <w:szCs w:val="28"/>
        </w:rPr>
        <w:t>, принимавших непосредственное участие в Великой Отечественной войне в составе действующей армии, партизанских формирований или в подполье, независимо от их воинского звания в период Великой Отечественной войны;</w:t>
      </w:r>
    </w:p>
    <w:p w:rsidR="00C3203C" w:rsidRPr="001A6677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 w:rsidRPr="001A6677">
        <w:rPr>
          <w:sz w:val="28"/>
          <w:szCs w:val="28"/>
        </w:rPr>
        <w:t>— лиц, принимавших неп</w:t>
      </w:r>
      <w:r>
        <w:rPr>
          <w:sz w:val="28"/>
          <w:szCs w:val="28"/>
        </w:rPr>
        <w:t>осредственное участие в ВОВ</w:t>
      </w:r>
    </w:p>
    <w:p w:rsidR="00C3203C" w:rsidRPr="001A6677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 w:rsidRPr="001A6677">
        <w:rPr>
          <w:sz w:val="28"/>
          <w:szCs w:val="28"/>
        </w:rPr>
        <w:t>— инвалидов Великой Отечественной войны, получивших ранения в боях.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 w:rsidRPr="001A6677">
        <w:rPr>
          <w:sz w:val="28"/>
          <w:szCs w:val="28"/>
        </w:rPr>
        <w:t>Действие Указа Президиума Верховного Совета СССР распространялось и на участников </w:t>
      </w:r>
      <w:hyperlink r:id="rId16" w:tooltip="Советско-японская война" w:history="1">
        <w:r w:rsidRPr="001A6677">
          <w:rPr>
            <w:sz w:val="28"/>
            <w:szCs w:val="28"/>
          </w:rPr>
          <w:t>войны с Японией</w:t>
        </w:r>
      </w:hyperlink>
      <w:r w:rsidRPr="00584967">
        <w:rPr>
          <w:sz w:val="28"/>
          <w:szCs w:val="28"/>
        </w:rPr>
        <w:t>»</w:t>
      </w:r>
      <w:r w:rsidRPr="002011CE">
        <w:rPr>
          <w:sz w:val="24"/>
          <w:szCs w:val="28"/>
          <w:vertAlign w:val="superscript"/>
        </w:rPr>
        <w:footnoteReference w:id="5"/>
      </w:r>
      <w:r w:rsidRPr="001A6677">
        <w:rPr>
          <w:sz w:val="28"/>
          <w:szCs w:val="28"/>
        </w:rPr>
        <w:t>.</w:t>
      </w:r>
    </w:p>
    <w:p w:rsidR="00C3203C" w:rsidRPr="001A6677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noProof/>
          <w:lang w:eastAsia="ru-RU"/>
        </w:rPr>
        <w:pict>
          <v:shape id="Рисунок 4" o:spid="_x0000_s1030" type="#_x0000_t75" alt="Описание: http://www.chaltlib.ru/images/medali/43.jpg" style="position:absolute;left:0;text-align:left;margin-left:-18pt;margin-top:207pt;width:159pt;height:170.25pt;z-index:251659264;visibility:visible;mso-position-horizontal-relative:margin;mso-position-vertical-relative:margin">
            <v:imagedata r:id="rId17" o:title=""/>
            <w10:wrap type="square" anchorx="margin" anchory="margin"/>
          </v:shape>
        </w:pict>
      </w:r>
    </w:p>
    <w:p w:rsidR="00C3203C" w:rsidRPr="001A6677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 w:rsidRPr="001A6677">
        <w:rPr>
          <w:sz w:val="28"/>
          <w:szCs w:val="28"/>
        </w:rPr>
        <w:t>«Медалью “За отвагу” награждались военнослужащие Советской Армии, Военно-Морского Флота, пограничных и внутренних войск и другие граждане СССР. А также  лица, не являющиеся гражданами СССР, «за личное мужество и отвагу в боях с врагами Советского государства на театре военных действий, при защите неприкосновенности государственных границ или при борьбе с диверсантами, шпионами и прочими врагами Советского государства. Учреждена 17 октября 1938 г.  Указом Президиума Верховного Совета СССР»</w:t>
      </w:r>
      <w:r w:rsidRPr="00DC0D04">
        <w:rPr>
          <w:sz w:val="28"/>
          <w:szCs w:val="28"/>
          <w:vertAlign w:val="superscript"/>
        </w:rPr>
        <w:footnoteReference w:id="6"/>
      </w:r>
      <w:r w:rsidRPr="00DC0D04">
        <w:rPr>
          <w:sz w:val="28"/>
          <w:szCs w:val="28"/>
          <w:vertAlign w:val="superscript"/>
        </w:rPr>
        <w:t xml:space="preserve"> </w:t>
      </w:r>
      <w:r w:rsidRPr="001A6677">
        <w:rPr>
          <w:sz w:val="28"/>
          <w:szCs w:val="28"/>
        </w:rPr>
        <w:t xml:space="preserve">                                                                  </w:t>
      </w:r>
    </w:p>
    <w:p w:rsidR="00C3203C" w:rsidRPr="001A6677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 w:rsidRPr="001A6677">
        <w:rPr>
          <w:sz w:val="28"/>
          <w:szCs w:val="28"/>
        </w:rPr>
        <w:t xml:space="preserve">                                    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Default="00C3203C" w:rsidP="00587300">
      <w:pPr>
        <w:spacing w:line="240" w:lineRule="auto"/>
        <w:jc w:val="both"/>
        <w:rPr>
          <w:sz w:val="28"/>
          <w:szCs w:val="28"/>
        </w:rPr>
      </w:pPr>
    </w:p>
    <w:p w:rsidR="00C3203C" w:rsidRDefault="00C3203C" w:rsidP="00DC0D04">
      <w:pPr>
        <w:spacing w:line="240" w:lineRule="auto"/>
        <w:ind w:left="-180" w:firstLine="72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>
        <w:rPr>
          <w:b/>
          <w:sz w:val="28"/>
          <w:szCs w:val="28"/>
        </w:rPr>
        <w:t xml:space="preserve"> </w:t>
      </w:r>
      <w:r w:rsidRPr="006F1875">
        <w:rPr>
          <w:b/>
          <w:sz w:val="28"/>
          <w:szCs w:val="28"/>
        </w:rPr>
        <w:t xml:space="preserve"> Анютенко Николай Максимович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нашей школе установлена мемориальная доска, на которой увековечено его имя. Из наградных документов мы узнали о его подвигах. </w:t>
      </w:r>
      <w:r w:rsidRPr="001A7E86">
        <w:rPr>
          <w:sz w:val="28"/>
          <w:szCs w:val="28"/>
        </w:rPr>
        <w:t>Родился 5 мая 1921 года в селе Память Свободы Исилькульского района </w:t>
      </w:r>
      <w:hyperlink r:id="rId18" w:tooltip="Омская область" w:history="1">
        <w:r w:rsidRPr="001A7E86">
          <w:rPr>
            <w:sz w:val="28"/>
            <w:szCs w:val="28"/>
          </w:rPr>
          <w:t>Омской области</w:t>
        </w:r>
      </w:hyperlink>
      <w:r w:rsidRPr="001A7E86">
        <w:rPr>
          <w:sz w:val="28"/>
          <w:szCs w:val="28"/>
        </w:rPr>
        <w:t>. Окончил 6 классов. Работал в колхозе. В 1941 году был призван в </w:t>
      </w:r>
      <w:hyperlink r:id="rId19" w:tooltip="Рабоче-крестьянская Красная армия" w:history="1">
        <w:r w:rsidRPr="001A7E86">
          <w:rPr>
            <w:sz w:val="28"/>
            <w:szCs w:val="28"/>
          </w:rPr>
          <w:t>Красную Армию</w:t>
        </w:r>
      </w:hyperlink>
      <w:r w:rsidRPr="001A7E86">
        <w:rPr>
          <w:sz w:val="28"/>
          <w:szCs w:val="28"/>
        </w:rPr>
        <w:t xml:space="preserve">. 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 w:rsidRPr="00357E7C">
        <w:rPr>
          <w:sz w:val="28"/>
          <w:szCs w:val="28"/>
        </w:rPr>
        <w:t xml:space="preserve">В морозном декабре 1941 года под Москвой получил боевое крещение Николай Максимович. Воевал минометчиком, стрелком. После ранений лечился и опять шёл в бой. За освобождение Минска танковая бригада, в которой он служил, стала именоваться «минской» и получила орден Красного Знамени, а её боец Н.М.Анютенко – орден Славы </w:t>
      </w:r>
      <w:r w:rsidRPr="001A7E86">
        <w:rPr>
          <w:sz w:val="28"/>
          <w:szCs w:val="28"/>
        </w:rPr>
        <w:t>III</w:t>
      </w:r>
      <w:r w:rsidRPr="00357E7C">
        <w:rPr>
          <w:sz w:val="28"/>
          <w:szCs w:val="28"/>
        </w:rPr>
        <w:t xml:space="preserve"> степени.</w:t>
      </w:r>
    </w:p>
    <w:p w:rsidR="00C3203C" w:rsidRPr="006F1875" w:rsidRDefault="00C3203C" w:rsidP="00587300">
      <w:pPr>
        <w:shd w:val="clear" w:color="auto" w:fill="FFFFFF"/>
        <w:spacing w:before="120" w:after="120" w:line="240" w:lineRule="auto"/>
        <w:ind w:left="-180" w:firstLine="720"/>
        <w:jc w:val="both"/>
        <w:rPr>
          <w:sz w:val="28"/>
          <w:szCs w:val="28"/>
        </w:rPr>
      </w:pPr>
      <w:r w:rsidRPr="00357E7C">
        <w:rPr>
          <w:sz w:val="28"/>
          <w:szCs w:val="28"/>
        </w:rPr>
        <w:t xml:space="preserve"> В боях под Кенигсбергом он заслужил Славу </w:t>
      </w:r>
      <w:r w:rsidRPr="001A7E86">
        <w:rPr>
          <w:sz w:val="28"/>
          <w:szCs w:val="28"/>
        </w:rPr>
        <w:t>II</w:t>
      </w:r>
      <w:r w:rsidRPr="00357E7C">
        <w:rPr>
          <w:sz w:val="28"/>
          <w:szCs w:val="28"/>
        </w:rPr>
        <w:t xml:space="preserve"> степени, </w:t>
      </w:r>
      <w:r w:rsidRPr="006F1875">
        <w:rPr>
          <w:sz w:val="28"/>
          <w:szCs w:val="28"/>
        </w:rPr>
        <w:t>30 июня 1944 года у деревни Чернявка гвардии младший сержант Анютенко, командуя отделением, переправился через реку Березина, вступил в бой с противником и обеспечил продвижение наших танков. 6 июля при освобождении города Ивенец лично истребил до 10 солдат и 2 пленил.</w:t>
      </w:r>
      <w:r>
        <w:rPr>
          <w:sz w:val="28"/>
          <w:szCs w:val="28"/>
        </w:rPr>
        <w:t xml:space="preserve"> </w:t>
      </w:r>
      <w:r w:rsidRPr="006F1875">
        <w:rPr>
          <w:sz w:val="28"/>
          <w:szCs w:val="28"/>
        </w:rPr>
        <w:t>Приказом от 18 августа 1944 года гвардии младший сержант Анютенко Николай Максимович награждён </w:t>
      </w:r>
      <w:hyperlink r:id="rId20" w:tooltip="Орден Славы" w:history="1">
        <w:r w:rsidRPr="006F1875">
          <w:rPr>
            <w:sz w:val="28"/>
            <w:szCs w:val="28"/>
          </w:rPr>
          <w:t>орденом Славы</w:t>
        </w:r>
      </w:hyperlink>
      <w:r w:rsidRPr="006F1875">
        <w:rPr>
          <w:sz w:val="28"/>
          <w:szCs w:val="28"/>
        </w:rPr>
        <w:t> 2-й степени.</w:t>
      </w:r>
    </w:p>
    <w:p w:rsidR="00C3203C" w:rsidRPr="006F1875" w:rsidRDefault="00C3203C" w:rsidP="00587300">
      <w:pPr>
        <w:shd w:val="clear" w:color="auto" w:fill="FFFFFF"/>
        <w:spacing w:before="120" w:after="120" w:line="240" w:lineRule="auto"/>
        <w:ind w:left="-180" w:firstLine="720"/>
        <w:jc w:val="both"/>
        <w:rPr>
          <w:sz w:val="28"/>
          <w:szCs w:val="28"/>
        </w:rPr>
      </w:pPr>
      <w:r w:rsidRPr="006F1875">
        <w:rPr>
          <w:sz w:val="28"/>
          <w:szCs w:val="28"/>
        </w:rPr>
        <w:t>17 января 1945 года в районе населенного пункта Куссе гвардии сержант Анютенко первым ворвался в траншею врага, подавил огневую точку, заменил выбывшего из строя командира взвода. В бою за населенный пункт Ауловезен принял командование ротой, заменив погибших офицеров. На броне танков автоматчики ворвались в город, уничтожили два расчета противотанковых орудий, обеспечив движение танкам. В уличных боях, обнаружив в здании группу противников, Анютенко вместе с 3 бойцами проник туда и ликвидировал 5 солдат. Был ранен, но поля боя не оставил.</w:t>
      </w:r>
    </w:p>
    <w:p w:rsidR="00C3203C" w:rsidRPr="006F1875" w:rsidRDefault="00C3203C" w:rsidP="00587300">
      <w:pPr>
        <w:shd w:val="clear" w:color="auto" w:fill="FFFFFF"/>
        <w:spacing w:before="120" w:after="120" w:line="240" w:lineRule="auto"/>
        <w:ind w:left="-180" w:firstLine="720"/>
        <w:jc w:val="both"/>
        <w:rPr>
          <w:sz w:val="28"/>
          <w:szCs w:val="28"/>
        </w:rPr>
      </w:pPr>
      <w:r w:rsidRPr="006F1875">
        <w:rPr>
          <w:sz w:val="28"/>
          <w:szCs w:val="28"/>
        </w:rPr>
        <w:t>Указом Президиума </w:t>
      </w:r>
      <w:hyperlink r:id="rId21" w:tooltip="Верховный совет СССР" w:history="1">
        <w:r w:rsidRPr="006F1875">
          <w:rPr>
            <w:sz w:val="28"/>
            <w:szCs w:val="28"/>
          </w:rPr>
          <w:t>Верховного Совета СССР</w:t>
        </w:r>
      </w:hyperlink>
      <w:r w:rsidRPr="006F1875">
        <w:rPr>
          <w:sz w:val="28"/>
          <w:szCs w:val="28"/>
        </w:rPr>
        <w:t> от 19 апреля 1945 года за исключительное мужество, отвагу и бесстрашие в боях с вражескими захватчиками гвардии сержант Анютенко Николай Максимович награждён </w:t>
      </w:r>
      <w:hyperlink r:id="rId22" w:tooltip="Орден Славы" w:history="1">
        <w:r w:rsidRPr="006F1875">
          <w:rPr>
            <w:sz w:val="28"/>
            <w:szCs w:val="28"/>
          </w:rPr>
          <w:t>орденом Славы</w:t>
        </w:r>
      </w:hyperlink>
      <w:r w:rsidRPr="006F1875">
        <w:rPr>
          <w:sz w:val="28"/>
          <w:szCs w:val="28"/>
        </w:rPr>
        <w:t> 1-й степени. Стал полным кавалером ордена Славы.</w:t>
      </w:r>
    </w:p>
    <w:p w:rsidR="00C3203C" w:rsidRDefault="00C3203C" w:rsidP="00587300">
      <w:pPr>
        <w:spacing w:line="240" w:lineRule="auto"/>
        <w:ind w:left="-180"/>
        <w:jc w:val="both"/>
        <w:rPr>
          <w:sz w:val="28"/>
          <w:szCs w:val="28"/>
        </w:rPr>
      </w:pPr>
      <w:r w:rsidRPr="00357E7C">
        <w:rPr>
          <w:sz w:val="28"/>
          <w:szCs w:val="28"/>
        </w:rPr>
        <w:t>Три солдатских «звездочки» сияли на его груди, когда он вернулся с победой в родную деревню.</w:t>
      </w:r>
    </w:p>
    <w:p w:rsidR="00C3203C" w:rsidRPr="006F1875" w:rsidRDefault="00C3203C" w:rsidP="00587300">
      <w:pPr>
        <w:shd w:val="clear" w:color="auto" w:fill="FFFFFF"/>
        <w:spacing w:before="120" w:after="120" w:line="240" w:lineRule="auto"/>
        <w:ind w:left="-180" w:firstLine="720"/>
        <w:jc w:val="both"/>
        <w:rPr>
          <w:sz w:val="28"/>
          <w:szCs w:val="28"/>
        </w:rPr>
      </w:pPr>
      <w:r w:rsidRPr="006F1875">
        <w:rPr>
          <w:sz w:val="28"/>
          <w:szCs w:val="28"/>
        </w:rPr>
        <w:t>В 1946 году был демобилизован. Вернулся на родину. Работал начальником отдела кадров колхоза. Жил в селе Солнцевка Исилькульского района. Скончался 13 июня 1986 года.</w:t>
      </w:r>
    </w:p>
    <w:p w:rsidR="00C3203C" w:rsidRDefault="00C3203C" w:rsidP="00587300">
      <w:pPr>
        <w:shd w:val="clear" w:color="auto" w:fill="FFFFFF"/>
        <w:spacing w:before="120" w:after="120" w:line="240" w:lineRule="auto"/>
        <w:ind w:left="-180" w:firstLine="720"/>
        <w:jc w:val="both"/>
        <w:rPr>
          <w:sz w:val="28"/>
          <w:szCs w:val="28"/>
        </w:rPr>
      </w:pPr>
      <w:r w:rsidRPr="006F1875">
        <w:rPr>
          <w:sz w:val="28"/>
          <w:szCs w:val="28"/>
        </w:rPr>
        <w:t>Награждён орденом </w:t>
      </w:r>
      <w:hyperlink r:id="rId23" w:tooltip="Орден Отечественной войны" w:history="1">
        <w:r w:rsidRPr="006F1875">
          <w:rPr>
            <w:sz w:val="28"/>
            <w:szCs w:val="28"/>
          </w:rPr>
          <w:t>Отечественной войны 1</w:t>
        </w:r>
      </w:hyperlink>
      <w:r w:rsidRPr="006F1875">
        <w:rPr>
          <w:sz w:val="28"/>
          <w:szCs w:val="28"/>
        </w:rPr>
        <w:t>-й степени, Славы 3-х степеней, медалями.</w:t>
      </w:r>
      <w:bookmarkStart w:id="0" w:name="_GoBack"/>
      <w:bookmarkEnd w:id="0"/>
    </w:p>
    <w:p w:rsidR="00C3203C" w:rsidRPr="0090613E" w:rsidRDefault="00C3203C" w:rsidP="00587300">
      <w:pPr>
        <w:spacing w:line="240" w:lineRule="auto"/>
        <w:ind w:left="-180" w:firstLine="720"/>
        <w:jc w:val="both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 w:rsidRPr="0090613E">
        <w:rPr>
          <w:b/>
          <w:sz w:val="28"/>
          <w:szCs w:val="28"/>
        </w:rPr>
        <w:t>4.  Гетьман Михал Романович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 w:rsidRPr="00357E7C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Изучая литературу об истории Исилькульского района, мы обнаружили, что ещё один полный кавалер ордена Славы был призван на фронт из Память Свободы, это Гетьман Михаил Романович. </w:t>
      </w:r>
    </w:p>
    <w:p w:rsidR="00C3203C" w:rsidRPr="00323EF7" w:rsidRDefault="00C3203C" w:rsidP="00587300">
      <w:pPr>
        <w:shd w:val="clear" w:color="auto" w:fill="FFFFFF"/>
        <w:spacing w:before="120" w:after="120" w:line="240" w:lineRule="auto"/>
        <w:ind w:left="-180" w:firstLine="720"/>
        <w:jc w:val="both"/>
        <w:rPr>
          <w:sz w:val="28"/>
          <w:szCs w:val="28"/>
        </w:rPr>
      </w:pPr>
      <w:r w:rsidRPr="00323EF7">
        <w:rPr>
          <w:sz w:val="28"/>
          <w:szCs w:val="28"/>
        </w:rPr>
        <w:t>Родился 21 октября 1912 года в деревне Память Свободы, Исилькульского района </w:t>
      </w:r>
      <w:hyperlink r:id="rId24" w:tooltip="Омская область" w:history="1">
        <w:r w:rsidRPr="00323EF7">
          <w:rPr>
            <w:sz w:val="28"/>
            <w:szCs w:val="28"/>
          </w:rPr>
          <w:t>Омской области</w:t>
        </w:r>
      </w:hyperlink>
      <w:r w:rsidRPr="00323EF7">
        <w:rPr>
          <w:sz w:val="28"/>
          <w:szCs w:val="28"/>
        </w:rPr>
        <w:t>. Украинец. Окончил курсы трактористов. Работал трактористом в совхозе села Лесное того же района.</w:t>
      </w:r>
    </w:p>
    <w:p w:rsidR="00C3203C" w:rsidRPr="00323EF7" w:rsidRDefault="00C3203C" w:rsidP="00587300">
      <w:pPr>
        <w:shd w:val="clear" w:color="auto" w:fill="FFFFFF"/>
        <w:spacing w:before="120" w:after="120" w:line="240" w:lineRule="auto"/>
        <w:ind w:left="-180" w:firstLine="720"/>
        <w:jc w:val="both"/>
        <w:rPr>
          <w:sz w:val="28"/>
          <w:szCs w:val="28"/>
        </w:rPr>
      </w:pPr>
      <w:r w:rsidRPr="00323EF7">
        <w:rPr>
          <w:sz w:val="28"/>
          <w:szCs w:val="28"/>
        </w:rPr>
        <w:t>В 1938—1940 годах проходил службу в </w:t>
      </w:r>
      <w:hyperlink r:id="rId25" w:tooltip="Рабоче-крестьянская Красная армия" w:history="1">
        <w:r w:rsidRPr="00323EF7">
          <w:rPr>
            <w:sz w:val="28"/>
            <w:szCs w:val="28"/>
          </w:rPr>
          <w:t>Красной Армии</w:t>
        </w:r>
      </w:hyperlink>
      <w:r w:rsidRPr="00323EF7">
        <w:rPr>
          <w:sz w:val="28"/>
          <w:szCs w:val="28"/>
        </w:rPr>
        <w:t>, участвовал в боях у озера Хасан в 1938 году и в советско-финляндской войне 1939—1940 годов.</w:t>
      </w:r>
      <w:r>
        <w:rPr>
          <w:sz w:val="28"/>
          <w:szCs w:val="28"/>
        </w:rPr>
        <w:t xml:space="preserve"> </w:t>
      </w:r>
      <w:r w:rsidRPr="00323EF7">
        <w:rPr>
          <w:sz w:val="28"/>
          <w:szCs w:val="28"/>
        </w:rPr>
        <w:t>В июне 1941 года был вновь призван в армию. Весь боевой путь прошел в составе 229-го гвардейского стрелкового полка 72-й гвардейской стрелковой дивизии, был разведчиком.</w:t>
      </w:r>
    </w:p>
    <w:p w:rsidR="00C3203C" w:rsidRPr="00323EF7" w:rsidRDefault="00C3203C" w:rsidP="00587300">
      <w:pPr>
        <w:shd w:val="clear" w:color="auto" w:fill="FFFFFF"/>
        <w:spacing w:before="120" w:after="120" w:line="240" w:lineRule="auto"/>
        <w:ind w:left="-180" w:firstLine="720"/>
        <w:jc w:val="both"/>
        <w:rPr>
          <w:sz w:val="28"/>
          <w:szCs w:val="28"/>
        </w:rPr>
      </w:pPr>
      <w:r w:rsidRPr="00323EF7">
        <w:rPr>
          <w:sz w:val="28"/>
          <w:szCs w:val="28"/>
        </w:rPr>
        <w:t>В ночь на 12 марта 1944 года принимал участие в разведке обороны противника, захвате двух контрольных пленных. Получил первую боевую награду — медаль «За отвагу».</w:t>
      </w:r>
    </w:p>
    <w:p w:rsidR="00C3203C" w:rsidRPr="0090613E" w:rsidRDefault="00C3203C" w:rsidP="00587300">
      <w:pPr>
        <w:shd w:val="clear" w:color="auto" w:fill="FFFFFF"/>
        <w:spacing w:before="120" w:after="120" w:line="240" w:lineRule="auto"/>
        <w:ind w:left="-180" w:firstLine="720"/>
        <w:jc w:val="both"/>
        <w:rPr>
          <w:sz w:val="28"/>
          <w:szCs w:val="28"/>
        </w:rPr>
      </w:pPr>
      <w:r w:rsidRPr="0090613E">
        <w:rPr>
          <w:sz w:val="28"/>
          <w:szCs w:val="28"/>
        </w:rPr>
        <w:t>С января по июль 1944 года участвовал в групповых операциях по захвату 12 контрольных пленных, солдат и офицеров противника, лично взял 2 «языка». В ночь на 29 июля в ночном поиске в районе населенного пункта Редута был ранен в обе руки, но продолжал выполнять боевую задачу. Превозмогая боль, броском гранаты уничтожил пулемет противника.</w:t>
      </w:r>
    </w:p>
    <w:p w:rsidR="00C3203C" w:rsidRPr="0090613E" w:rsidRDefault="00C3203C" w:rsidP="00587300">
      <w:pPr>
        <w:shd w:val="clear" w:color="auto" w:fill="FFFFFF"/>
        <w:spacing w:before="120" w:after="120" w:line="240" w:lineRule="auto"/>
        <w:ind w:left="-180" w:firstLine="720"/>
        <w:jc w:val="both"/>
        <w:rPr>
          <w:sz w:val="28"/>
          <w:szCs w:val="28"/>
        </w:rPr>
      </w:pPr>
      <w:r w:rsidRPr="0090613E">
        <w:rPr>
          <w:sz w:val="28"/>
          <w:szCs w:val="28"/>
        </w:rPr>
        <w:t>Приказом по частям 72-й гвардейской стрелковой дивизии от 18 августа 1944 года гвардии красноармеец Гетман Михаил Романович награждён </w:t>
      </w:r>
      <w:hyperlink r:id="rId26" w:tooltip="Орден Славы" w:history="1">
        <w:r w:rsidRPr="0090613E">
          <w:rPr>
            <w:sz w:val="28"/>
            <w:szCs w:val="28"/>
          </w:rPr>
          <w:t>орденом Славы</w:t>
        </w:r>
      </w:hyperlink>
      <w:r w:rsidRPr="0090613E">
        <w:rPr>
          <w:sz w:val="28"/>
          <w:szCs w:val="28"/>
        </w:rPr>
        <w:t> 3-й степени.</w:t>
      </w:r>
    </w:p>
    <w:p w:rsidR="00C3203C" w:rsidRPr="0090613E" w:rsidRDefault="00C3203C" w:rsidP="00587300">
      <w:pPr>
        <w:shd w:val="clear" w:color="auto" w:fill="FFFFFF"/>
        <w:spacing w:before="120" w:after="120" w:line="240" w:lineRule="auto"/>
        <w:ind w:left="-180" w:firstLine="720"/>
        <w:jc w:val="both"/>
        <w:rPr>
          <w:sz w:val="28"/>
          <w:szCs w:val="28"/>
        </w:rPr>
      </w:pPr>
      <w:r w:rsidRPr="0090613E">
        <w:rPr>
          <w:sz w:val="28"/>
          <w:szCs w:val="28"/>
        </w:rPr>
        <w:t>19 — 23 сентября 1944 года, действуя в разведке около населенного пункта Телек, гвардии красноармеец Гетман подорвал гранатой крупнокалиберный пулемет с расчетом, чем обеспечил продвижение пехоты. 29 сентября в составе группы разведчиков обнаружил до роты пехоты противника с двумя штурмовыми орудиями. Вступив в неравную схватку, разведчики уничтожили значительную часть противников.</w:t>
      </w:r>
    </w:p>
    <w:p w:rsidR="00C3203C" w:rsidRPr="0090613E" w:rsidRDefault="00C3203C" w:rsidP="00587300">
      <w:pPr>
        <w:shd w:val="clear" w:color="auto" w:fill="FFFFFF"/>
        <w:spacing w:before="120" w:after="120" w:line="240" w:lineRule="auto"/>
        <w:ind w:left="-180" w:firstLine="720"/>
        <w:jc w:val="both"/>
        <w:rPr>
          <w:sz w:val="28"/>
          <w:szCs w:val="28"/>
        </w:rPr>
      </w:pPr>
      <w:r w:rsidRPr="0090613E">
        <w:rPr>
          <w:sz w:val="28"/>
          <w:szCs w:val="28"/>
        </w:rPr>
        <w:t>Приказом по войскам 7-й гвардейской армии от 22 ноября 1944 года гвардии красноармеец Гетман Михаил Романович награждён </w:t>
      </w:r>
      <w:hyperlink r:id="rId27" w:tooltip="Орден Славы" w:history="1">
        <w:r w:rsidRPr="0090613E">
          <w:rPr>
            <w:sz w:val="28"/>
            <w:szCs w:val="28"/>
          </w:rPr>
          <w:t>орденом Славы</w:t>
        </w:r>
      </w:hyperlink>
      <w:r w:rsidRPr="0090613E">
        <w:rPr>
          <w:sz w:val="28"/>
          <w:szCs w:val="28"/>
        </w:rPr>
        <w:t> 2-й степени.</w:t>
      </w:r>
    </w:p>
    <w:p w:rsidR="00C3203C" w:rsidRPr="0090613E" w:rsidRDefault="00C3203C" w:rsidP="00587300">
      <w:pPr>
        <w:shd w:val="clear" w:color="auto" w:fill="FFFFFF"/>
        <w:spacing w:before="120" w:after="120" w:line="240" w:lineRule="auto"/>
        <w:ind w:left="-180" w:firstLine="720"/>
        <w:jc w:val="both"/>
        <w:rPr>
          <w:sz w:val="28"/>
          <w:szCs w:val="28"/>
        </w:rPr>
      </w:pPr>
      <w:r w:rsidRPr="0090613E">
        <w:rPr>
          <w:sz w:val="28"/>
          <w:szCs w:val="28"/>
        </w:rPr>
        <w:t>29 марта 1945 года гвардии красноармеец Гетман в составе разведгруппы первым переправился через реку Нитра у населенного пункта Нове-Замки, обеспечил высадку всей группы. Разведчики проникли в тыл противника и собрали ценные сведения о его обороне, но на обратном пути на берегу реки были обнаружены врагом. В коротком бою гвардейцы захватили плацдарм и удерживали его до подхода основных сил. Огнём из автомата и гранатами Гетман лично истребил около 10 вражеских солдат и расчет пулемета.</w:t>
      </w:r>
    </w:p>
    <w:p w:rsidR="00C3203C" w:rsidRPr="0090613E" w:rsidRDefault="00C3203C" w:rsidP="00587300">
      <w:pPr>
        <w:shd w:val="clear" w:color="auto" w:fill="FFFFFF"/>
        <w:spacing w:before="120" w:after="120" w:line="240" w:lineRule="auto"/>
        <w:ind w:left="-180" w:firstLine="720"/>
        <w:jc w:val="both"/>
        <w:rPr>
          <w:sz w:val="28"/>
          <w:szCs w:val="28"/>
        </w:rPr>
      </w:pPr>
      <w:r w:rsidRPr="0090613E">
        <w:rPr>
          <w:sz w:val="28"/>
          <w:szCs w:val="28"/>
        </w:rPr>
        <w:t>В одном из следующих боев был тяжело ранен, пятый раз за войну. День победы встретил в госпитале. В октябре 1945 года был демобилизован.</w:t>
      </w:r>
    </w:p>
    <w:p w:rsidR="00C3203C" w:rsidRPr="0090613E" w:rsidRDefault="00C3203C" w:rsidP="00587300">
      <w:pPr>
        <w:shd w:val="clear" w:color="auto" w:fill="FFFFFF"/>
        <w:spacing w:before="120" w:after="120" w:line="240" w:lineRule="auto"/>
        <w:ind w:left="-180" w:firstLine="720"/>
        <w:jc w:val="both"/>
        <w:rPr>
          <w:sz w:val="28"/>
          <w:szCs w:val="28"/>
        </w:rPr>
      </w:pPr>
      <w:r w:rsidRPr="0090613E">
        <w:rPr>
          <w:sz w:val="28"/>
          <w:szCs w:val="28"/>
        </w:rPr>
        <w:t>Указом Президиума </w:t>
      </w:r>
      <w:hyperlink r:id="rId28" w:tooltip="Верховный совет СССР" w:history="1">
        <w:r w:rsidRPr="0090613E">
          <w:rPr>
            <w:sz w:val="28"/>
            <w:szCs w:val="28"/>
          </w:rPr>
          <w:t>Верховного Совета СССР</w:t>
        </w:r>
      </w:hyperlink>
      <w:r w:rsidRPr="0090613E">
        <w:rPr>
          <w:sz w:val="28"/>
          <w:szCs w:val="28"/>
        </w:rPr>
        <w:t> от 15 мая 1946 года за мужество, отвагу и бесстрашие, проявленные в боях с немецкими захватчиками, гвардии красноармеец Гетьман Михаил Романович награждён </w:t>
      </w:r>
      <w:hyperlink r:id="rId29" w:tooltip="Орден Славы" w:history="1">
        <w:r w:rsidRPr="0090613E">
          <w:rPr>
            <w:sz w:val="28"/>
            <w:szCs w:val="28"/>
          </w:rPr>
          <w:t>орденом Славы</w:t>
        </w:r>
      </w:hyperlink>
      <w:r w:rsidRPr="0090613E">
        <w:rPr>
          <w:sz w:val="28"/>
          <w:szCs w:val="28"/>
        </w:rPr>
        <w:t> 1-й степени. Стал полным кавалером ордена Славы.</w:t>
      </w:r>
    </w:p>
    <w:p w:rsidR="00C3203C" w:rsidRPr="0090613E" w:rsidRDefault="00C3203C" w:rsidP="00587300">
      <w:pPr>
        <w:shd w:val="clear" w:color="auto" w:fill="FFFFFF"/>
        <w:spacing w:before="120" w:after="120" w:line="240" w:lineRule="auto"/>
        <w:ind w:left="-180" w:firstLine="720"/>
        <w:jc w:val="both"/>
        <w:rPr>
          <w:sz w:val="28"/>
          <w:szCs w:val="28"/>
        </w:rPr>
      </w:pPr>
      <w:r w:rsidRPr="0090613E">
        <w:rPr>
          <w:sz w:val="28"/>
          <w:szCs w:val="28"/>
        </w:rPr>
        <w:t>Вернулся на родину. Полученные ранения не позволили вернуться к труду тракториста. Работал сапожником, конюхом, строителем в совхозе «Лесной». Жил в селе Лесное. Работал конюхом. Скончался 12 мая 1960 года.</w:t>
      </w:r>
    </w:p>
    <w:p w:rsidR="00C3203C" w:rsidRPr="0090613E" w:rsidRDefault="00C3203C" w:rsidP="00587300">
      <w:pPr>
        <w:shd w:val="clear" w:color="auto" w:fill="FFFFFF"/>
        <w:spacing w:before="120" w:after="120" w:line="240" w:lineRule="auto"/>
        <w:ind w:left="-180" w:firstLine="720"/>
        <w:jc w:val="both"/>
        <w:rPr>
          <w:sz w:val="28"/>
          <w:szCs w:val="28"/>
        </w:rPr>
      </w:pPr>
      <w:r w:rsidRPr="0090613E">
        <w:rPr>
          <w:sz w:val="28"/>
          <w:szCs w:val="28"/>
        </w:rPr>
        <w:t>Награждён орденами Славы 1-й, 2-й и 3-й степеней, медалями, в том числе «За отвагу».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90613E" w:rsidRDefault="00C3203C" w:rsidP="0090613E">
      <w:pPr>
        <w:spacing w:line="240" w:lineRule="auto"/>
        <w:ind w:left="-180" w:firstLine="720"/>
        <w:jc w:val="center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 w:rsidRPr="0090613E">
        <w:rPr>
          <w:b/>
          <w:sz w:val="28"/>
          <w:szCs w:val="28"/>
        </w:rPr>
        <w:t xml:space="preserve">5. </w:t>
      </w:r>
      <w:r>
        <w:rPr>
          <w:b/>
          <w:sz w:val="28"/>
          <w:szCs w:val="28"/>
        </w:rPr>
        <w:t xml:space="preserve">Вклад в ПОБЕДУ </w:t>
      </w:r>
      <w:r w:rsidRPr="0090613E">
        <w:rPr>
          <w:b/>
          <w:sz w:val="28"/>
          <w:szCs w:val="28"/>
        </w:rPr>
        <w:t>Кузнецовы</w:t>
      </w:r>
      <w:r>
        <w:rPr>
          <w:b/>
          <w:sz w:val="28"/>
          <w:szCs w:val="28"/>
        </w:rPr>
        <w:t>х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</w:rPr>
      </w:pPr>
      <w:r w:rsidRPr="0090613E">
        <w:rPr>
          <w:sz w:val="28"/>
          <w:szCs w:val="28"/>
        </w:rPr>
        <w:t>Мой дедушка Кузнецов  Владимир Матвеевич родился</w:t>
      </w:r>
      <w:r>
        <w:rPr>
          <w:sz w:val="28"/>
        </w:rPr>
        <w:t xml:space="preserve"> и прожил большую часть жизни в Память Свободы. Женился на Марии Михайловне Мельхиор, вместе с которой они воспитали 5 детей, в том числе и моего папу, Владимира Владимировича.  Село стало разъезжаться, когда закрыли ферму и школу. Сначала детей возили в школу в соседнее село Солнцевку, а затем  туда же переехали на постоянное место жительства.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</w:rPr>
      </w:pPr>
      <w:r>
        <w:rPr>
          <w:sz w:val="28"/>
        </w:rPr>
        <w:t>По рассказам дедушки, на фронте сражались Кузнецов Матвей Сергеевич, его брат, Кузнецов Иван Сергеевич, и Кузнецов Алексей Поликарпович.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</w:rPr>
      </w:pPr>
      <w:r>
        <w:rPr>
          <w:sz w:val="28"/>
        </w:rPr>
        <w:t>Мой прадедушка Кузнецов Матвей Сергеевич ушел на Финскую, затем вернулся в 1941 году и через месяц его призвали на Великую Отечественную.  С фронта вернулся в 1944 году по ранению, умер в 1972 году. О его наградах мне ничего не известно, к сожалению, в Интернете я ничего не нашел.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</w:rPr>
      </w:pPr>
      <w:r>
        <w:rPr>
          <w:sz w:val="28"/>
        </w:rPr>
        <w:t>Брат прадедушки Кузнецов Иван Сергеевич ушёл в 1939, прошёл всю Великую Отечественную, домой вернулся в мае 1945 года.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</w:rPr>
      </w:pPr>
      <w:r w:rsidRPr="00C94D2E">
        <w:rPr>
          <w:sz w:val="28"/>
        </w:rPr>
        <w:t xml:space="preserve">Кузнецов Алексей Поликарпович </w:t>
      </w:r>
      <w:r>
        <w:rPr>
          <w:sz w:val="28"/>
        </w:rPr>
        <w:t xml:space="preserve">родился </w:t>
      </w:r>
      <w:r w:rsidRPr="00C94D2E">
        <w:rPr>
          <w:sz w:val="28"/>
        </w:rPr>
        <w:t xml:space="preserve">в 1926 году. Когда началась Великая Отечественная война, </w:t>
      </w:r>
      <w:r>
        <w:rPr>
          <w:sz w:val="28"/>
        </w:rPr>
        <w:t xml:space="preserve">ему </w:t>
      </w:r>
      <w:r w:rsidRPr="00C94D2E">
        <w:rPr>
          <w:sz w:val="28"/>
        </w:rPr>
        <w:t xml:space="preserve"> было </w:t>
      </w:r>
      <w:r>
        <w:rPr>
          <w:sz w:val="28"/>
        </w:rPr>
        <w:t xml:space="preserve">всего </w:t>
      </w:r>
      <w:r w:rsidRPr="00C94D2E">
        <w:rPr>
          <w:sz w:val="28"/>
        </w:rPr>
        <w:t xml:space="preserve">16 лет. И </w:t>
      </w:r>
      <w:r>
        <w:rPr>
          <w:sz w:val="28"/>
        </w:rPr>
        <w:t xml:space="preserve">поэтому его  призвали  позже, в 1943 году.  Сначала он прошёл курс молодого бойца в Красноярске, а затем молодых пацанов повезли на фронт. Они думали о том, как будут громить врага, как отомстят за то горе, которое фашисты принесли всей стране. Но их эшелон  попал под бомбёжку, подъезжая к Курской дуге.  Многие погибли в расцвете сил, а Алексей Поликарпович получил тяжёлое ранение, не успев повоевать. Ему ампутировали ногу и отправили домой.  Несмотря на инвалидность, всю свою оставшуюся жизнь он трудился, не покладая рук. 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</w:rPr>
      </w:pPr>
      <w:r>
        <w:rPr>
          <w:sz w:val="28"/>
        </w:rPr>
        <w:t xml:space="preserve">  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</w:rPr>
      </w:pPr>
    </w:p>
    <w:p w:rsidR="00C3203C" w:rsidRDefault="00C3203C" w:rsidP="0090330A">
      <w:pPr>
        <w:spacing w:line="240" w:lineRule="auto"/>
        <w:ind w:left="-180" w:firstLine="720"/>
        <w:rPr>
          <w:b/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b/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6. </w:t>
      </w:r>
      <w:r w:rsidRPr="00E50A28">
        <w:rPr>
          <w:b/>
          <w:sz w:val="28"/>
          <w:szCs w:val="28"/>
        </w:rPr>
        <w:t>Вос</w:t>
      </w:r>
      <w:r w:rsidRPr="000956B5">
        <w:rPr>
          <w:b/>
          <w:sz w:val="28"/>
          <w:szCs w:val="28"/>
        </w:rPr>
        <w:t>п</w:t>
      </w:r>
      <w:r w:rsidRPr="00E50A28">
        <w:rPr>
          <w:b/>
          <w:sz w:val="28"/>
          <w:szCs w:val="28"/>
        </w:rPr>
        <w:t>оминания Пошморг (Касьяновой) Галины Фёдоровны</w:t>
      </w:r>
    </w:p>
    <w:p w:rsidR="00C3203C" w:rsidRPr="00085C94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Я родилась в деревне Память Свободы. </w:t>
      </w:r>
      <w:r w:rsidRPr="00085C94">
        <w:rPr>
          <w:sz w:val="28"/>
          <w:szCs w:val="28"/>
        </w:rPr>
        <w:t xml:space="preserve">Память Свободы </w:t>
      </w:r>
      <w:r>
        <w:rPr>
          <w:sz w:val="28"/>
          <w:szCs w:val="28"/>
        </w:rPr>
        <w:t xml:space="preserve">была большой деревней, дворов 70, мне кажется, тянулась и строилась в сторону Лесного. Очень много мужчин забрали из нашей деревни, вернулись совсем немногие, израненные. 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фронт ушли и два брата Касьяновых, Василий Сергеевич и мой папа Фёдор Сергеевич. Мне было всего 2 годика, и я его совсем не помню. Всю жизнь я мечтала увидеть его хоть разок, но видела только во сне. Единственное, что сохранилось в памяти, это когда война закончилась, и солдаты возвращались домой. Мы с мамой пришли в Бей Андрею (отчества его не помню, как и многих других), и он рассказал, как погиб отец. Они служили вместе. В марте 1943 года попали в окружение, выход один – минное поле. И они решили группами выходить по полю. Многие погибли, в том числе и мой отец. Он от множества ран, полученных от осколков мин. скончался у него на руках. Так мне в шестилетнем возрасте запомнился на всю жизнь его рассказ. 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Мой ныне покойный старший брат рассказывал, как бегал к папе на поле ещё до войны, если тот работал на своём комбайне недалеко от деревни.</w:t>
      </w:r>
      <w:r w:rsidRPr="00F4533D">
        <w:rPr>
          <w:sz w:val="28"/>
          <w:szCs w:val="28"/>
        </w:rPr>
        <w:t xml:space="preserve"> </w:t>
      </w:r>
      <w:r>
        <w:rPr>
          <w:sz w:val="28"/>
          <w:szCs w:val="28"/>
        </w:rPr>
        <w:t>Касьянов Василий Сергеевич ушёл ещё на Финскую войну, да так домой и не вернулся. У него уже нет никого в живых из родственников.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Вот список участников ВОВ, которых я помню, они вернулись домой:</w:t>
      </w:r>
    </w:p>
    <w:p w:rsidR="00C3203C" w:rsidRDefault="00C3203C" w:rsidP="00587300">
      <w:pPr>
        <w:numPr>
          <w:ilvl w:val="0"/>
          <w:numId w:val="4"/>
        </w:num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Акименко Василий Андреевич</w:t>
      </w:r>
    </w:p>
    <w:p w:rsidR="00C3203C" w:rsidRDefault="00C3203C" w:rsidP="00587300">
      <w:pPr>
        <w:numPr>
          <w:ilvl w:val="0"/>
          <w:numId w:val="4"/>
        </w:num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Якименко Фёдор Андреевич – два родных брата, Василий Андреевич – наш сосед, по ранению вернулся в 1944 году и работал председателем колхоза им. Будённого. </w:t>
      </w:r>
    </w:p>
    <w:p w:rsidR="00C3203C" w:rsidRDefault="00C3203C" w:rsidP="00587300">
      <w:pPr>
        <w:numPr>
          <w:ilvl w:val="0"/>
          <w:numId w:val="4"/>
        </w:num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Анютенко Николай Максимович</w:t>
      </w:r>
    </w:p>
    <w:p w:rsidR="00C3203C" w:rsidRDefault="00C3203C" w:rsidP="00587300">
      <w:pPr>
        <w:numPr>
          <w:ilvl w:val="0"/>
          <w:numId w:val="4"/>
        </w:num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Божко Тимофей</w:t>
      </w:r>
    </w:p>
    <w:p w:rsidR="00C3203C" w:rsidRDefault="00C3203C" w:rsidP="00587300">
      <w:pPr>
        <w:numPr>
          <w:ilvl w:val="0"/>
          <w:numId w:val="4"/>
        </w:num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Бей Андрей</w:t>
      </w:r>
    </w:p>
    <w:p w:rsidR="00C3203C" w:rsidRDefault="00C3203C" w:rsidP="00587300">
      <w:pPr>
        <w:numPr>
          <w:ilvl w:val="0"/>
          <w:numId w:val="4"/>
        </w:num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Гапон Николай Лукич</w:t>
      </w:r>
    </w:p>
    <w:p w:rsidR="00C3203C" w:rsidRDefault="00C3203C" w:rsidP="00587300">
      <w:pPr>
        <w:numPr>
          <w:ilvl w:val="0"/>
          <w:numId w:val="4"/>
        </w:num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Герасименко Пётр Григорьевич</w:t>
      </w:r>
    </w:p>
    <w:p w:rsidR="00C3203C" w:rsidRDefault="00C3203C" w:rsidP="00587300">
      <w:pPr>
        <w:numPr>
          <w:ilvl w:val="0"/>
          <w:numId w:val="4"/>
        </w:num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Ивашин Фёдор</w:t>
      </w:r>
    </w:p>
    <w:p w:rsidR="00C3203C" w:rsidRDefault="00C3203C" w:rsidP="00587300">
      <w:pPr>
        <w:numPr>
          <w:ilvl w:val="0"/>
          <w:numId w:val="4"/>
        </w:num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Кузнецов Алексей Поликарпович</w:t>
      </w:r>
    </w:p>
    <w:p w:rsidR="00C3203C" w:rsidRDefault="00C3203C" w:rsidP="00587300">
      <w:pPr>
        <w:numPr>
          <w:ilvl w:val="0"/>
          <w:numId w:val="4"/>
        </w:num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Манзин Василий Мефодьевич</w:t>
      </w:r>
    </w:p>
    <w:p w:rsidR="00C3203C" w:rsidRDefault="00C3203C" w:rsidP="00587300">
      <w:pPr>
        <w:numPr>
          <w:ilvl w:val="0"/>
          <w:numId w:val="4"/>
        </w:num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Островной Иван Ефимович</w:t>
      </w:r>
    </w:p>
    <w:p w:rsidR="00C3203C" w:rsidRDefault="00C3203C" w:rsidP="00587300">
      <w:pPr>
        <w:numPr>
          <w:ilvl w:val="0"/>
          <w:numId w:val="4"/>
        </w:num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Павленко Анатолий Максимович</w:t>
      </w:r>
    </w:p>
    <w:p w:rsidR="00C3203C" w:rsidRDefault="00C3203C" w:rsidP="00587300">
      <w:pPr>
        <w:numPr>
          <w:ilvl w:val="0"/>
          <w:numId w:val="4"/>
        </w:num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Соловьёв Василий Васильевич</w:t>
      </w:r>
    </w:p>
    <w:p w:rsidR="00C3203C" w:rsidRDefault="00C3203C" w:rsidP="00587300">
      <w:pPr>
        <w:numPr>
          <w:ilvl w:val="0"/>
          <w:numId w:val="4"/>
        </w:num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Стругов Селивёрст</w:t>
      </w:r>
    </w:p>
    <w:p w:rsidR="00C3203C" w:rsidRDefault="00C3203C" w:rsidP="00587300">
      <w:pPr>
        <w:numPr>
          <w:ilvl w:val="0"/>
          <w:numId w:val="4"/>
        </w:num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Сударев Иван Захарович</w:t>
      </w:r>
    </w:p>
    <w:p w:rsidR="00C3203C" w:rsidRDefault="00C3203C" w:rsidP="00587300">
      <w:pPr>
        <w:numPr>
          <w:ilvl w:val="0"/>
          <w:numId w:val="4"/>
        </w:num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Тиренко Емельян Михайлович</w:t>
      </w:r>
    </w:p>
    <w:p w:rsidR="00C3203C" w:rsidRDefault="00C3203C" w:rsidP="00587300">
      <w:pPr>
        <w:numPr>
          <w:ilvl w:val="0"/>
          <w:numId w:val="4"/>
        </w:num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Шкуропат Тимофей</w:t>
      </w:r>
    </w:p>
    <w:p w:rsidR="00C3203C" w:rsidRDefault="00C3203C" w:rsidP="00587300">
      <w:pPr>
        <w:numPr>
          <w:ilvl w:val="0"/>
          <w:numId w:val="4"/>
        </w:num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Фролов Николай Фёдорович.</w:t>
      </w:r>
    </w:p>
    <w:p w:rsidR="00C3203C" w:rsidRDefault="00C3203C" w:rsidP="00587300">
      <w:pPr>
        <w:numPr>
          <w:ilvl w:val="0"/>
          <w:numId w:val="4"/>
        </w:numPr>
        <w:spacing w:after="0"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Братья Лукьяненко 3 погибли, в Нефтегородке живёт Нина Кузьминична Лукьяненко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Особое уважение у меня вызывает Гапон Николай Лукич. Он проработал 33 года директором совхоза в двух хозяйствах – Медвежье и лесной. В совхозе Лесной прожил почти 40 лет, заслуженный работник сельского хозяйства, почётный житель Исилькульского района. Похоронен в Память Свободе, как и завещал, на своей малой родине, откуда уходил на фронт. И сейчас его памятник возвышается над могилами земляков, как будто защищая их. 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О других: жили мирно, растили детей, были очень добрые, трудолюбивые, помогали друг другу, чем могли. Село весёлое, если свадьба – гуляли всем селом. На работу всегда шли с песней. Эх, вернуться мне бы в год сорок пятый, а лучше в довоенное время: там мама совсем молодая и отец живой....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Вспоминаются чьи-то стихи, подходящие по случаю: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Вот так тревожно закончилось это столетие,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Перенёсшее две мировые войны.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Против нас затевали и третью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Их ракеты крылатые наведены.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Но против грозной годины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Все мы едины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Нашей доброй планете 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Пропасть не дадим.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Мёртвым – вечная СЛАВА,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Но и слава живым.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Pr="00587300" w:rsidRDefault="00C3203C" w:rsidP="00587300">
      <w:pPr>
        <w:spacing w:line="240" w:lineRule="auto"/>
        <w:ind w:left="-180" w:firstLine="720"/>
        <w:jc w:val="both"/>
        <w:rPr>
          <w:b/>
          <w:sz w:val="28"/>
          <w:szCs w:val="28"/>
        </w:rPr>
      </w:pPr>
      <w:r w:rsidRPr="00587300">
        <w:rPr>
          <w:b/>
          <w:sz w:val="28"/>
          <w:szCs w:val="28"/>
        </w:rPr>
        <w:t>7. Воспоминания Павленко Марии Петровны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Я дочь Герасименко Петра Григорьевича. Его годы жизни: 15.01.1913 – 19.12.1994. Было нас у него 3 детей. Брат и сестра разъехались, кто где смог устроить свою жизнь, а я</w:t>
      </w:r>
      <w:r w:rsidRPr="00E337B3">
        <w:rPr>
          <w:sz w:val="28"/>
          <w:szCs w:val="28"/>
        </w:rPr>
        <w:t xml:space="preserve"> жила рядом с отцом.</w:t>
      </w:r>
      <w:r>
        <w:rPr>
          <w:sz w:val="28"/>
          <w:szCs w:val="28"/>
        </w:rPr>
        <w:t xml:space="preserve"> После окончания школы я хотела учиться дальше, но по конкурсу не прошла и вернулась домой в деревню. Я родилась в 1938 году, а на фронт папа ушёл в самом начале войны. С войны он вернулся израненный. К нему часто приходили односельчане, они вели разговоры, вспоминали военные годы.  Я часто при этом сидела у папы на руках.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Папа остался жить в деревне Память Свободы. Раны давали о себе знать: физически ему работать было трудно. Он был по тем временам грамотным человеком, так как окончил 3 или 4 класса. Да и вообще он был умным сам по себе. Его взяли на работу в Солнцевское сельпо. Помню, он ездил на лошади в разные деревни, Первотаровка тогда тоже наша была. Погода была всякая, в дороге случалось разное. Работал он и председателем сельского Совета, заведующим фермой в нашей деревне. Последние годы перед пенсией папа работал продавцом. 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Умер папа в 81 год. Светлая уму память. Он был очень порядочный, справедливый человек. За всю жизнь ни я, ни кто-нибудь другой, не слыхали плохого слова от него. Он воспитывался в порядочной, верующей семье, потом и своих детей так воспитывал. Он очень нас жалел, опекал. Я всегда помню об этом и очень ему благодарна. 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праздник Победы 9 мая папа всегда плакал почти целый день. </w:t>
      </w:r>
    </w:p>
    <w:p w:rsidR="00C3203C" w:rsidRPr="00E337B3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  <w:r>
        <w:rPr>
          <w:sz w:val="28"/>
          <w:szCs w:val="28"/>
        </w:rPr>
        <w:t>У него были награды, но я не знаю, какие.</w:t>
      </w: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Pr="00085C94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Default="00C3203C" w:rsidP="00587300">
      <w:pPr>
        <w:spacing w:line="240" w:lineRule="auto"/>
        <w:ind w:left="-180" w:firstLine="720"/>
        <w:jc w:val="both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587300" w:rsidRDefault="00C3203C" w:rsidP="00EB65F3">
      <w:pPr>
        <w:spacing w:line="240" w:lineRule="auto"/>
        <w:ind w:left="-180" w:firstLine="720"/>
        <w:jc w:val="center"/>
        <w:rPr>
          <w:b/>
          <w:sz w:val="28"/>
          <w:szCs w:val="28"/>
          <w:lang w:val="en-US"/>
        </w:rPr>
      </w:pPr>
      <w:r w:rsidRPr="00587300">
        <w:rPr>
          <w:b/>
          <w:sz w:val="28"/>
          <w:szCs w:val="28"/>
        </w:rPr>
        <w:t>Заключение</w:t>
      </w:r>
    </w:p>
    <w:p w:rsidR="00C3203C" w:rsidRPr="007016BC" w:rsidRDefault="00C3203C" w:rsidP="00587300">
      <w:pPr>
        <w:spacing w:line="240" w:lineRule="auto"/>
        <w:ind w:firstLine="1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7016BC">
        <w:rPr>
          <w:sz w:val="28"/>
          <w:szCs w:val="28"/>
        </w:rPr>
        <w:t xml:space="preserve">Таким образом, проделанная </w:t>
      </w:r>
      <w:r>
        <w:rPr>
          <w:sz w:val="28"/>
          <w:szCs w:val="28"/>
        </w:rPr>
        <w:t>мною</w:t>
      </w:r>
      <w:r w:rsidRPr="007016BC">
        <w:rPr>
          <w:sz w:val="28"/>
          <w:szCs w:val="28"/>
        </w:rPr>
        <w:t xml:space="preserve"> работа позволила узнать о военных судьбах  </w:t>
      </w:r>
      <w:r>
        <w:rPr>
          <w:sz w:val="28"/>
          <w:szCs w:val="28"/>
        </w:rPr>
        <w:t>Память-Свободцев</w:t>
      </w:r>
      <w:r w:rsidRPr="007016BC">
        <w:rPr>
          <w:sz w:val="28"/>
          <w:szCs w:val="28"/>
        </w:rPr>
        <w:t xml:space="preserve">, </w:t>
      </w:r>
      <w:r>
        <w:rPr>
          <w:sz w:val="28"/>
          <w:szCs w:val="28"/>
        </w:rPr>
        <w:t>в том числе моего прадедушки</w:t>
      </w:r>
      <w:r w:rsidRPr="007016BC">
        <w:rPr>
          <w:sz w:val="28"/>
          <w:szCs w:val="28"/>
        </w:rPr>
        <w:t xml:space="preserve"> и его братьев. </w:t>
      </w:r>
      <w:r>
        <w:rPr>
          <w:sz w:val="28"/>
          <w:szCs w:val="28"/>
        </w:rPr>
        <w:t xml:space="preserve">                     </w:t>
      </w:r>
      <w:r w:rsidRPr="007016BC">
        <w:rPr>
          <w:sz w:val="28"/>
          <w:szCs w:val="28"/>
        </w:rPr>
        <w:t>Считаю, что цели своей я достиг</w:t>
      </w:r>
      <w:r>
        <w:rPr>
          <w:sz w:val="28"/>
          <w:szCs w:val="28"/>
        </w:rPr>
        <w:t>, я</w:t>
      </w:r>
      <w:r w:rsidRPr="007016BC">
        <w:rPr>
          <w:sz w:val="28"/>
          <w:szCs w:val="28"/>
        </w:rPr>
        <w:t xml:space="preserve"> узнал много нового о  ветеранах Великой Отечественной  войны</w:t>
      </w:r>
      <w:r>
        <w:rPr>
          <w:sz w:val="28"/>
          <w:szCs w:val="28"/>
        </w:rPr>
        <w:t xml:space="preserve"> деревни Память Свободы</w:t>
      </w:r>
      <w:r w:rsidRPr="007016BC">
        <w:rPr>
          <w:sz w:val="28"/>
          <w:szCs w:val="28"/>
        </w:rPr>
        <w:t xml:space="preserve">. </w:t>
      </w:r>
      <w:r>
        <w:rPr>
          <w:sz w:val="28"/>
          <w:szCs w:val="28"/>
        </w:rPr>
        <w:t>Я изучил много документов, составил список фронтовиков этой деревни, продолжу его составление.</w:t>
      </w:r>
    </w:p>
    <w:p w:rsidR="00C3203C" w:rsidRDefault="00C3203C" w:rsidP="00587300">
      <w:pPr>
        <w:spacing w:line="240" w:lineRule="auto"/>
        <w:jc w:val="both"/>
        <w:rPr>
          <w:sz w:val="28"/>
          <w:szCs w:val="28"/>
        </w:rPr>
      </w:pPr>
      <w:r w:rsidRPr="007016BC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  </w:t>
      </w:r>
      <w:r w:rsidRPr="007016BC">
        <w:rPr>
          <w:sz w:val="28"/>
          <w:szCs w:val="28"/>
        </w:rPr>
        <w:t xml:space="preserve">В ходе исследования моя гипотеза подтвердилась:  мои </w:t>
      </w:r>
      <w:r>
        <w:rPr>
          <w:sz w:val="28"/>
          <w:szCs w:val="28"/>
        </w:rPr>
        <w:t>родные и земляки</w:t>
      </w:r>
      <w:r w:rsidRPr="007016B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больше </w:t>
      </w:r>
      <w:r w:rsidRPr="007016BC">
        <w:rPr>
          <w:sz w:val="28"/>
          <w:szCs w:val="28"/>
        </w:rPr>
        <w:t xml:space="preserve">будут знать </w:t>
      </w:r>
      <w:r>
        <w:rPr>
          <w:sz w:val="28"/>
          <w:szCs w:val="28"/>
        </w:rPr>
        <w:t xml:space="preserve">о вкладе в ПОБЕДУ фронтовиков из Память Свободы, все эти материалы сохранятся. </w:t>
      </w:r>
    </w:p>
    <w:p w:rsidR="00C3203C" w:rsidRDefault="00C3203C" w:rsidP="00587300">
      <w:pPr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каждым годом всё труднее находить эти материалы, всё забывается, скоро спросить будет не у кого. Я продолжу свою работу, продолжу составлять список ветеранов. Считаю это очень важным и нужным делом, работаю с чувством большой ответственности и гордости за фронтовиков. </w:t>
      </w:r>
    </w:p>
    <w:p w:rsidR="00C3203C" w:rsidRPr="007016BC" w:rsidRDefault="00C3203C" w:rsidP="00587300">
      <w:pPr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Думаю, мой труд заинтересует многих.</w:t>
      </w:r>
    </w:p>
    <w:p w:rsidR="00C3203C" w:rsidRPr="007016BC" w:rsidRDefault="00C3203C" w:rsidP="00446094">
      <w:pPr>
        <w:spacing w:line="240" w:lineRule="auto"/>
        <w:ind w:left="-180" w:firstLine="720"/>
        <w:jc w:val="center"/>
        <w:rPr>
          <w:sz w:val="28"/>
          <w:szCs w:val="28"/>
        </w:rPr>
      </w:pPr>
    </w:p>
    <w:p w:rsidR="00C3203C" w:rsidRDefault="00C3203C" w:rsidP="00446094">
      <w:pPr>
        <w:spacing w:line="240" w:lineRule="auto"/>
        <w:ind w:left="-180" w:firstLine="720"/>
        <w:jc w:val="center"/>
        <w:rPr>
          <w:sz w:val="28"/>
          <w:szCs w:val="28"/>
        </w:rPr>
      </w:pPr>
    </w:p>
    <w:p w:rsidR="00C3203C" w:rsidRDefault="00C3203C" w:rsidP="00446094">
      <w:pPr>
        <w:spacing w:line="240" w:lineRule="auto"/>
        <w:ind w:left="-180" w:firstLine="720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3203C" w:rsidRPr="000533D6" w:rsidRDefault="00C3203C" w:rsidP="00446094">
      <w:pPr>
        <w:spacing w:line="240" w:lineRule="auto"/>
        <w:ind w:left="-180" w:firstLine="720"/>
        <w:jc w:val="center"/>
        <w:rPr>
          <w:b/>
          <w:sz w:val="32"/>
          <w:szCs w:val="32"/>
          <w:lang w:val="en-US"/>
        </w:rPr>
      </w:pPr>
      <w:r w:rsidRPr="000533D6">
        <w:rPr>
          <w:b/>
          <w:sz w:val="28"/>
          <w:szCs w:val="28"/>
        </w:rPr>
        <w:t>Использованные материал</w:t>
      </w:r>
      <w:r w:rsidRPr="000533D6">
        <w:rPr>
          <w:b/>
          <w:sz w:val="32"/>
          <w:szCs w:val="32"/>
        </w:rPr>
        <w:t>ы</w:t>
      </w:r>
    </w:p>
    <w:p w:rsidR="00C3203C" w:rsidRPr="007016BC" w:rsidRDefault="00C3203C" w:rsidP="00CB71C6">
      <w:pPr>
        <w:pStyle w:val="FootnoteText"/>
        <w:numPr>
          <w:ilvl w:val="0"/>
          <w:numId w:val="8"/>
        </w:numPr>
        <w:spacing w:after="0" w:line="360" w:lineRule="auto"/>
        <w:rPr>
          <w:rStyle w:val="Hyperlink"/>
          <w:color w:val="auto"/>
          <w:sz w:val="28"/>
          <w:szCs w:val="28"/>
          <w:lang w:val="en-US"/>
        </w:rPr>
      </w:pPr>
      <w:hyperlink r:id="rId30" w:history="1">
        <w:r w:rsidRPr="007016BC">
          <w:rPr>
            <w:rStyle w:val="Hyperlink"/>
            <w:color w:val="auto"/>
            <w:sz w:val="28"/>
            <w:szCs w:val="28"/>
            <w:lang w:val="en-US"/>
          </w:rPr>
          <w:t>https://pamyat-naroda.ru/</w:t>
        </w:r>
      </w:hyperlink>
    </w:p>
    <w:p w:rsidR="00C3203C" w:rsidRPr="007016BC" w:rsidRDefault="00C3203C" w:rsidP="00CB71C6">
      <w:pPr>
        <w:pStyle w:val="FootnoteText"/>
        <w:numPr>
          <w:ilvl w:val="0"/>
          <w:numId w:val="8"/>
        </w:numPr>
        <w:spacing w:after="0" w:line="360" w:lineRule="auto"/>
        <w:rPr>
          <w:sz w:val="28"/>
          <w:szCs w:val="28"/>
          <w:lang w:val="en-US"/>
        </w:rPr>
      </w:pPr>
      <w:hyperlink r:id="rId31" w:history="1">
        <w:r w:rsidRPr="007016BC">
          <w:rPr>
            <w:rStyle w:val="Hyperlink"/>
            <w:color w:val="auto"/>
            <w:sz w:val="28"/>
            <w:szCs w:val="28"/>
            <w:lang w:val="en-US"/>
          </w:rPr>
          <w:t>https://ru.wikipedia.org/wiki</w:t>
        </w:r>
      </w:hyperlink>
    </w:p>
    <w:p w:rsidR="00C3203C" w:rsidRPr="007016BC" w:rsidRDefault="00C3203C" w:rsidP="00CB71C6">
      <w:pPr>
        <w:pStyle w:val="FootnoteText"/>
        <w:numPr>
          <w:ilvl w:val="0"/>
          <w:numId w:val="8"/>
        </w:numPr>
        <w:spacing w:after="0" w:line="360" w:lineRule="auto"/>
        <w:rPr>
          <w:sz w:val="28"/>
          <w:szCs w:val="28"/>
          <w:lang w:val="en-US"/>
        </w:rPr>
      </w:pPr>
      <w:hyperlink r:id="rId32" w:history="1">
        <w:r w:rsidRPr="007016BC">
          <w:rPr>
            <w:rStyle w:val="Hyperlink"/>
            <w:color w:val="auto"/>
            <w:sz w:val="28"/>
            <w:szCs w:val="28"/>
            <w:lang w:val="en-US"/>
          </w:rPr>
          <w:t>http://www.obd-memorial.ru/</w:t>
        </w:r>
      </w:hyperlink>
      <w:r w:rsidRPr="007016BC">
        <w:rPr>
          <w:sz w:val="28"/>
          <w:szCs w:val="28"/>
          <w:lang w:val="en-US"/>
        </w:rPr>
        <w:t xml:space="preserve"> </w:t>
      </w:r>
    </w:p>
    <w:p w:rsidR="00C3203C" w:rsidRPr="007016BC" w:rsidRDefault="00C3203C" w:rsidP="00CB71C6">
      <w:pPr>
        <w:pStyle w:val="FootnoteText"/>
        <w:numPr>
          <w:ilvl w:val="0"/>
          <w:numId w:val="8"/>
        </w:numPr>
        <w:spacing w:after="0" w:line="360" w:lineRule="auto"/>
        <w:rPr>
          <w:sz w:val="28"/>
          <w:szCs w:val="28"/>
        </w:rPr>
      </w:pPr>
      <w:r w:rsidRPr="007016BC">
        <w:rPr>
          <w:sz w:val="28"/>
          <w:szCs w:val="28"/>
        </w:rPr>
        <w:t>http://podvignaroda.mil.ru/</w:t>
      </w:r>
    </w:p>
    <w:p w:rsidR="00C3203C" w:rsidRPr="007016BC" w:rsidRDefault="00C3203C" w:rsidP="007016BC">
      <w:pPr>
        <w:pStyle w:val="FootnoteText"/>
        <w:rPr>
          <w:sz w:val="28"/>
          <w:szCs w:val="28"/>
        </w:rPr>
      </w:pPr>
      <w:r w:rsidRPr="007016BC">
        <w:rPr>
          <w:sz w:val="28"/>
          <w:szCs w:val="28"/>
        </w:rPr>
        <w:t xml:space="preserve">      5. Ф.Д. Колесников, М.И.Мошкарин, В.Д.Полканов, Л.И.Огородникова, Н.И.Хроменкова. Исилькуль на транссибирской магистрали. Очерки истории города и района. Редакция газеты «омский вестник» Омск, 1995</w:t>
      </w:r>
    </w:p>
    <w:p w:rsidR="00C3203C" w:rsidRPr="007016BC" w:rsidRDefault="00C3203C" w:rsidP="007016BC">
      <w:pPr>
        <w:pStyle w:val="FootnoteText"/>
        <w:rPr>
          <w:sz w:val="28"/>
          <w:szCs w:val="28"/>
        </w:rPr>
      </w:pPr>
      <w:r w:rsidRPr="007016BC">
        <w:rPr>
          <w:sz w:val="28"/>
          <w:szCs w:val="28"/>
        </w:rPr>
        <w:t xml:space="preserve">      6. П.Н.Репин. Забытая деревня. -  Омск: «Издатель – Полиграфист»,  2007</w:t>
      </w:r>
    </w:p>
    <w:p w:rsidR="00C3203C" w:rsidRPr="007016BC" w:rsidRDefault="00C3203C" w:rsidP="007016BC">
      <w:pPr>
        <w:pStyle w:val="FootnoteText"/>
        <w:spacing w:after="0" w:line="360" w:lineRule="auto"/>
        <w:rPr>
          <w:sz w:val="24"/>
          <w:szCs w:val="24"/>
        </w:rPr>
      </w:pPr>
    </w:p>
    <w:p w:rsidR="00C3203C" w:rsidRDefault="00C3203C" w:rsidP="00CB71C6">
      <w:pPr>
        <w:pStyle w:val="1"/>
        <w:spacing w:line="360" w:lineRule="auto"/>
        <w:ind w:left="0"/>
        <w:rPr>
          <w:b/>
          <w:color w:val="365F91"/>
          <w:sz w:val="28"/>
          <w:szCs w:val="28"/>
        </w:rPr>
      </w:pPr>
    </w:p>
    <w:p w:rsidR="00C3203C" w:rsidRPr="00CB71C6" w:rsidRDefault="00C3203C" w:rsidP="00CB71C6">
      <w:pPr>
        <w:spacing w:line="240" w:lineRule="auto"/>
        <w:ind w:left="-180" w:firstLine="720"/>
        <w:jc w:val="center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587300" w:rsidRDefault="00C3203C" w:rsidP="007016BC">
      <w:pPr>
        <w:spacing w:line="240" w:lineRule="auto"/>
        <w:ind w:left="-180" w:firstLine="720"/>
        <w:jc w:val="center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 w:rsidRPr="00587300">
        <w:rPr>
          <w:b/>
          <w:sz w:val="28"/>
          <w:szCs w:val="28"/>
        </w:rPr>
        <w:t>Приложение 1</w:t>
      </w:r>
    </w:p>
    <w:tbl>
      <w:tblPr>
        <w:tblW w:w="11341" w:type="dxa"/>
        <w:tblInd w:w="-14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993"/>
        <w:gridCol w:w="2268"/>
        <w:gridCol w:w="1417"/>
        <w:gridCol w:w="1385"/>
        <w:gridCol w:w="1592"/>
        <w:gridCol w:w="1560"/>
        <w:gridCol w:w="2126"/>
      </w:tblGrid>
      <w:tr w:rsidR="00C3203C" w:rsidRPr="00C17D18" w:rsidTr="00584967">
        <w:tc>
          <w:tcPr>
            <w:tcW w:w="11341" w:type="dxa"/>
            <w:gridSpan w:val="7"/>
          </w:tcPr>
          <w:p w:rsidR="00C3203C" w:rsidRPr="00C17D18" w:rsidRDefault="00C3203C" w:rsidP="0090330A">
            <w:pPr>
              <w:spacing w:after="0" w:line="240" w:lineRule="auto"/>
              <w:ind w:left="-180" w:right="88" w:firstLine="720"/>
              <w:jc w:val="center"/>
              <w:rPr>
                <w:b/>
                <w:sz w:val="24"/>
                <w:szCs w:val="24"/>
              </w:rPr>
            </w:pPr>
            <w:r w:rsidRPr="00C17D18">
              <w:rPr>
                <w:b/>
                <w:sz w:val="24"/>
                <w:szCs w:val="24"/>
              </w:rPr>
              <w:t>СПИСОК</w:t>
            </w:r>
          </w:p>
          <w:p w:rsidR="00C3203C" w:rsidRPr="00C17D18" w:rsidRDefault="00C3203C" w:rsidP="0090330A">
            <w:pPr>
              <w:spacing w:after="0" w:line="240" w:lineRule="auto"/>
              <w:ind w:left="-180" w:firstLine="720"/>
              <w:jc w:val="center"/>
              <w:rPr>
                <w:b/>
                <w:sz w:val="24"/>
                <w:szCs w:val="24"/>
              </w:rPr>
            </w:pPr>
            <w:r w:rsidRPr="00C17D18">
              <w:rPr>
                <w:b/>
                <w:sz w:val="24"/>
                <w:szCs w:val="24"/>
              </w:rPr>
              <w:t>Участников Великой Отечественной войны, призванных на фронт из Память Свободы</w:t>
            </w:r>
          </w:p>
          <w:p w:rsidR="00C3203C" w:rsidRPr="00C17D18" w:rsidRDefault="00C3203C" w:rsidP="0090330A">
            <w:pPr>
              <w:spacing w:after="0" w:line="240" w:lineRule="auto"/>
              <w:ind w:left="-180" w:firstLine="720"/>
              <w:jc w:val="center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№</w:t>
            </w: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b/>
                <w:sz w:val="24"/>
                <w:szCs w:val="24"/>
              </w:rPr>
            </w:pPr>
          </w:p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b/>
                <w:sz w:val="24"/>
                <w:szCs w:val="24"/>
              </w:rPr>
            </w:pPr>
            <w:r w:rsidRPr="00C17D18">
              <w:rPr>
                <w:b/>
                <w:sz w:val="24"/>
                <w:szCs w:val="24"/>
              </w:rPr>
              <w:t>Фамилия,Имя,Отчество участника ВОВ</w:t>
            </w:r>
          </w:p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b/>
                <w:sz w:val="24"/>
                <w:szCs w:val="24"/>
              </w:rPr>
            </w:pPr>
          </w:p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b/>
                <w:sz w:val="24"/>
                <w:szCs w:val="24"/>
              </w:rPr>
            </w:pPr>
            <w:r w:rsidRPr="00C17D18">
              <w:rPr>
                <w:b/>
                <w:sz w:val="24"/>
                <w:szCs w:val="24"/>
              </w:rPr>
              <w:t>Дата рождения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b/>
                <w:sz w:val="24"/>
                <w:szCs w:val="24"/>
              </w:rPr>
            </w:pPr>
          </w:p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b/>
                <w:sz w:val="24"/>
                <w:szCs w:val="24"/>
              </w:rPr>
            </w:pPr>
            <w:r w:rsidRPr="00C17D18">
              <w:rPr>
                <w:b/>
                <w:sz w:val="24"/>
                <w:szCs w:val="24"/>
              </w:rPr>
              <w:t>звание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b/>
                <w:sz w:val="24"/>
                <w:szCs w:val="24"/>
              </w:rPr>
            </w:pPr>
          </w:p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b/>
                <w:sz w:val="24"/>
                <w:szCs w:val="24"/>
              </w:rPr>
            </w:pPr>
            <w:r w:rsidRPr="00C17D18">
              <w:rPr>
                <w:b/>
                <w:sz w:val="24"/>
                <w:szCs w:val="24"/>
              </w:rPr>
              <w:t>где воевал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b/>
                <w:sz w:val="24"/>
                <w:szCs w:val="24"/>
              </w:rPr>
            </w:pPr>
          </w:p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b/>
                <w:sz w:val="24"/>
                <w:szCs w:val="24"/>
              </w:rPr>
            </w:pPr>
            <w:r w:rsidRPr="00C17D18">
              <w:rPr>
                <w:b/>
                <w:sz w:val="24"/>
                <w:szCs w:val="24"/>
              </w:rPr>
              <w:t>Награды</w:t>
            </w: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  <w:highlight w:val="yellow"/>
              </w:rPr>
              <w:t>Андреянов Иван Николаевич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1905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П.п 7241 «ж»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Пропал б/в в мае 1945 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>Анютенко Николай Максимович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02.05.1921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Гв старшина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Сп 140 сд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Дважды ранен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Полный кавалер Ордена Славы</w:t>
            </w: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Акименко Иван Андреевич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  <w:highlight w:val="yellow"/>
              </w:rPr>
              <w:t>Акименко Андрей Иванович</w:t>
            </w:r>
            <w:r w:rsidRPr="00C17D18">
              <w:rPr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Пропал б/в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>Акименко Федор Андреевич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13.03.1919 - 1981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Старшина 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Ком отд связи 268 ап, ДВФ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>Акулов Константин Петрович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03.11.1926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Стрелок 31 сп 172 сд 1БФ, ДВФ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 xml:space="preserve">Алисов Евстафий Никонорович 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07.07.1913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Мл сержант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Ком орудия 52 ап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  <w:highlight w:val="yellow"/>
              </w:rPr>
              <w:t>Бабошко Иосиф Остапович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1907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Стрелок 256 сп 164 сд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Погиб 16.13.42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  <w:highlight w:val="yellow"/>
              </w:rPr>
            </w:pPr>
            <w:r w:rsidRPr="00C17D18">
              <w:rPr>
                <w:sz w:val="24"/>
                <w:szCs w:val="24"/>
                <w:highlight w:val="yellow"/>
              </w:rPr>
              <w:t>Бачиш Василий Николаевич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1921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Погиб в июне 1942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Отечественной войны 1 степени</w:t>
            </w: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  <w:highlight w:val="yellow"/>
              </w:rPr>
            </w:pPr>
            <w:r w:rsidRPr="00CA6DA8">
              <w:rPr>
                <w:sz w:val="24"/>
                <w:szCs w:val="24"/>
                <w:highlight w:val="green"/>
              </w:rPr>
              <w:t>Бей Андрей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  <w:highlight w:val="yellow"/>
              </w:rPr>
            </w:pPr>
          </w:p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  <w:highlight w:val="yellow"/>
              </w:rPr>
            </w:pPr>
            <w:r w:rsidRPr="00C17D18">
              <w:rPr>
                <w:sz w:val="24"/>
                <w:szCs w:val="24"/>
                <w:highlight w:val="yellow"/>
              </w:rPr>
              <w:t>Блязеев  Яков Иванович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1900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653 отд санб 362 сд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Умер от ран 04.04.42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>Божко Тимофей Николаевич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15.02.1915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Рядовой 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Стрелок 250 отд сбр ДВФ 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Дважды ранен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>Балмаков Иван Моисеевич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01.01.1920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Стрелок225 сп 23 сд . 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ранен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>Барановский Иосиф Андреевич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22.08.1926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Рядовой 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Стрелок 334 сп 47 сд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Дважды ранен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>Брояк Алексей Порфирьевич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14.06.1917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ранен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F51F4F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F51F4F">
              <w:rPr>
                <w:sz w:val="24"/>
                <w:szCs w:val="24"/>
                <w:highlight w:val="cyan"/>
              </w:rPr>
              <w:t>Бойченко Иван Маркович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Отечественной войны 1 степени</w:t>
            </w: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  <w:highlight w:val="yellow"/>
              </w:rPr>
              <w:t>Бондаренко Петр Васильевич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1920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Миномётчик 4 ГВ ВДП 2 ГВ ВДД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Пропал без вести 25.07.43 у деревни Синьково Курской обл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  <w:highlight w:val="yellow"/>
              </w:rPr>
              <w:t>Бондаренко Иван Матвеевич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1920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командир орудия 124 тбр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погиб 10.10.41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  <w:highlight w:val="yellow"/>
              </w:rPr>
            </w:pPr>
            <w:r w:rsidRPr="00C17D18">
              <w:rPr>
                <w:sz w:val="24"/>
                <w:szCs w:val="24"/>
                <w:highlight w:val="yellow"/>
              </w:rPr>
              <w:t>Бондаренко Николай Васильевич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191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Пропал б/в 28.08.42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Бондаренко Никита Васильевич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8364A3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  <w:highlight w:val="yellow"/>
              </w:rPr>
            </w:pPr>
            <w:r w:rsidRPr="008364A3">
              <w:rPr>
                <w:sz w:val="24"/>
                <w:szCs w:val="24"/>
                <w:highlight w:val="cyan"/>
              </w:rPr>
              <w:t>Бондаренко Павел Никитич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1922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Отечественной войны 2 степени</w:t>
            </w: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  <w:highlight w:val="yellow"/>
              </w:rPr>
              <w:t>Бутузов Иван Михайлович</w:t>
            </w:r>
            <w:r w:rsidRPr="00C17D18">
              <w:rPr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1898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Стрелок 258 гв св 56 гв сд 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Погиб 26.12.44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8364A3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>Величко Иван Ананьевич</w:t>
            </w:r>
          </w:p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1913или </w:t>
            </w:r>
            <w:r w:rsidRPr="00C17D18">
              <w:rPr>
                <w:color w:val="FF0000"/>
                <w:sz w:val="24"/>
                <w:szCs w:val="24"/>
              </w:rPr>
              <w:t>1918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сержант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212 отд сапб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  <w:highlight w:val="yellow"/>
              </w:rPr>
              <w:t>Гапон Алексей Луки</w:t>
            </w:r>
            <w:r>
              <w:rPr>
                <w:color w:val="FF0000"/>
                <w:sz w:val="24"/>
                <w:szCs w:val="24"/>
              </w:rPr>
              <w:t>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1914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Пропал б\в декабре 1941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722A7A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  <w:highlight w:val="yellow"/>
              </w:rPr>
            </w:pPr>
            <w:r w:rsidRPr="00722A7A">
              <w:rPr>
                <w:sz w:val="24"/>
                <w:szCs w:val="24"/>
                <w:highlight w:val="cyan"/>
              </w:rPr>
              <w:t>Гапон Николай Лукич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1925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Мл сержант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648 сп 200сд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Славы 3 степени , Орден Славы 2 степени</w:t>
            </w: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>Герасименко Петр Григорьевич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15.01.1913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Гв старшина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Старшина роты 1 гв корпуса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ранен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Отечественной войны 2 степени, медаль»За боевые заслуги»</w:t>
            </w: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 xml:space="preserve">Гетьман Михаил Романович 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1912 - 1960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Гв старшина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Разведчик 229 гв сп 72 гв сд ДВФ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ранен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Полный кавалер Ордена Славы</w:t>
            </w: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 xml:space="preserve">Гетьман Роман Романович 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1910 - 1974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сержант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Кузнец 16 сп 102 сд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ранен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366FF1" w:rsidRDefault="00C3203C" w:rsidP="0090330A">
            <w:pPr>
              <w:spacing w:after="0" w:line="240" w:lineRule="auto"/>
              <w:ind w:left="-180" w:firstLine="720"/>
              <w:rPr>
                <w:color w:val="339966"/>
                <w:sz w:val="24"/>
                <w:szCs w:val="24"/>
              </w:rPr>
            </w:pPr>
            <w:r w:rsidRPr="00CA6DA8">
              <w:rPr>
                <w:color w:val="339966"/>
                <w:sz w:val="24"/>
                <w:szCs w:val="24"/>
                <w:highlight w:val="green"/>
              </w:rPr>
              <w:t>Гоголев</w:t>
            </w:r>
            <w:r>
              <w:rPr>
                <w:color w:val="339966"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>Горбатенко Афанасий Ульянович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1907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Шофёр 323 отд б-на ДВФ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Громов Михаил Иванович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9838DA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>Гурский Михаил Иванович</w:t>
            </w:r>
            <w:r w:rsidRPr="00B42565">
              <w:rPr>
                <w:color w:val="FF0000"/>
                <w:sz w:val="24"/>
                <w:szCs w:val="24"/>
              </w:rPr>
              <w:t xml:space="preserve">  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30.11.1920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лейтенант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Ком роты 1265 сп 382 сд ЛФ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Трижды ранен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  <w:highlight w:val="yellow"/>
              </w:rPr>
              <w:t>Гусаков Тихон Алексеевич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1923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сержант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Пропал б\в 12.1942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  <w:highlight w:val="yellow"/>
              </w:rPr>
            </w:pPr>
            <w:r w:rsidRPr="00C17D18">
              <w:rPr>
                <w:sz w:val="24"/>
                <w:szCs w:val="24"/>
                <w:highlight w:val="yellow"/>
              </w:rPr>
              <w:t>Дворниченко Федор Леонтьевич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1992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 374 сд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Умер от ранения 12.05.1943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9310C8">
              <w:rPr>
                <w:color w:val="FF0000"/>
                <w:sz w:val="24"/>
                <w:szCs w:val="24"/>
                <w:highlight w:val="cyan"/>
              </w:rPr>
              <w:t xml:space="preserve">Дворниченко Алексей Федорович 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1921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Старший сержант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Ком отделения 265 сп 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 xml:space="preserve">Дворниченко Василий Федорович 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1914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лейтенант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Ком пул взвода49 зап 7 зап сдсп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ранен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 xml:space="preserve">Дворниченко Тимофей Леонтьевич 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1899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ранен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Девятериков Михаил Иванович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1910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>Ершов Павел Васильевич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16.05.1925 (09.0.1925)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Гв стар сержант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Ком орудия 95гв</w:t>
            </w:r>
            <w:r w:rsidRPr="00C17D18">
              <w:t xml:space="preserve"> </w:t>
            </w:r>
            <w:r w:rsidRPr="00C17D18">
              <w:rPr>
                <w:sz w:val="24"/>
                <w:szCs w:val="24"/>
              </w:rPr>
              <w:t>Сп 31 гв сд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ранен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Ивашин Александр Трофимович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A6DA8">
              <w:rPr>
                <w:sz w:val="24"/>
                <w:szCs w:val="24"/>
                <w:highlight w:val="green"/>
              </w:rPr>
              <w:t xml:space="preserve">Ивашин </w:t>
            </w:r>
            <w:r w:rsidRPr="00CA6DA8">
              <w:rPr>
                <w:color w:val="7030A0"/>
                <w:sz w:val="24"/>
                <w:szCs w:val="24"/>
                <w:highlight w:val="green"/>
              </w:rPr>
              <w:t>Фёдор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  <w:highlight w:val="yellow"/>
              </w:rPr>
              <w:t>Ивашин Григорий Трофимович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1925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Мл.сержант 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возд.стрелок 332 шад РГК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Пропал б\в 15.08.1944 в литве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Ильин Федор Иванович 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1905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  <w:highlight w:val="yellow"/>
              </w:rPr>
              <w:t>Казаков Григорий Сергеевич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Пропав б\в  октябре 1942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A23F23">
              <w:rPr>
                <w:sz w:val="24"/>
                <w:szCs w:val="24"/>
                <w:highlight w:val="yellow"/>
              </w:rPr>
              <w:t>Касьянов Василий Сергеевич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погиб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9E38CA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  <w:highlight w:val="yellow"/>
              </w:rPr>
            </w:pPr>
            <w:r w:rsidRPr="009E38CA">
              <w:rPr>
                <w:sz w:val="24"/>
                <w:szCs w:val="24"/>
                <w:highlight w:val="yellow"/>
              </w:rPr>
              <w:t>Касьянов Федор Сергеевич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1912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погиб 24.03.43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 xml:space="preserve">Кузнецов Алексей Поликарпович 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17.03.1926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Стрелок 543 сп 120 сд ЛФ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ранен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A6DA8" w:rsidRDefault="00C3203C" w:rsidP="0090330A">
            <w:pPr>
              <w:spacing w:after="0" w:line="240" w:lineRule="auto"/>
              <w:ind w:left="-180" w:firstLine="720"/>
              <w:rPr>
                <w:color w:val="7030A0"/>
                <w:sz w:val="24"/>
                <w:szCs w:val="24"/>
                <w:highlight w:val="green"/>
              </w:rPr>
            </w:pPr>
            <w:r w:rsidRPr="00CA6DA8">
              <w:rPr>
                <w:color w:val="7030A0"/>
                <w:sz w:val="24"/>
                <w:szCs w:val="24"/>
                <w:highlight w:val="green"/>
              </w:rPr>
              <w:t>Кузнецов Матвей Сергеевич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1908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Вернулся в мае 1945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A6DA8" w:rsidRDefault="00C3203C" w:rsidP="0090330A">
            <w:pPr>
              <w:spacing w:after="0" w:line="240" w:lineRule="auto"/>
              <w:ind w:left="-180" w:firstLine="720"/>
              <w:rPr>
                <w:color w:val="7030A0"/>
                <w:sz w:val="24"/>
                <w:szCs w:val="24"/>
                <w:highlight w:val="green"/>
              </w:rPr>
            </w:pPr>
            <w:r w:rsidRPr="00CA6DA8">
              <w:rPr>
                <w:color w:val="7030A0"/>
                <w:sz w:val="24"/>
                <w:szCs w:val="24"/>
                <w:highlight w:val="green"/>
              </w:rPr>
              <w:t>Кузнецов Иван Сергеевич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1920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Вернулся по ранению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  <w:highlight w:val="yellow"/>
              </w:rPr>
              <w:t>Куча Павел Семенович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1910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ефрейтор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277 сп 175 сд 70а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Пропав б\в 07.03.1943 в д.Успенское Дмитриевского района, Курской области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  <w:highlight w:val="yellow"/>
              </w:rPr>
            </w:pPr>
            <w:r w:rsidRPr="00C17D18">
              <w:rPr>
                <w:sz w:val="24"/>
                <w:szCs w:val="24"/>
                <w:highlight w:val="yellow"/>
              </w:rPr>
              <w:t>Кириче</w:t>
            </w:r>
            <w:r>
              <w:rPr>
                <w:sz w:val="24"/>
                <w:szCs w:val="24"/>
                <w:highlight w:val="yellow"/>
              </w:rPr>
              <w:t>н</w:t>
            </w:r>
            <w:r w:rsidRPr="00C17D18">
              <w:rPr>
                <w:sz w:val="24"/>
                <w:szCs w:val="24"/>
                <w:highlight w:val="yellow"/>
              </w:rPr>
              <w:t xml:space="preserve">ко Иван Михайлович  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Кириченко Михаил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F51F4F">
              <w:rPr>
                <w:sz w:val="24"/>
                <w:szCs w:val="24"/>
                <w:highlight w:val="cyan"/>
              </w:rPr>
              <w:t>Корягин Николай Иванович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1924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Отечественной войны 2 степени</w:t>
            </w: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>Левин Иван Сергеевич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  </w:t>
            </w:r>
            <w:r w:rsidRPr="00C17D18">
              <w:rPr>
                <w:color w:val="FF0000"/>
                <w:sz w:val="24"/>
                <w:szCs w:val="24"/>
              </w:rPr>
              <w:t>1927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сержант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Моторист 126 зап сп ДВФ 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Левин Сергей Иванович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>Левин Петр Михайлович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25.12.1925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Ст сержант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Ком отд 1 отб тбр ПФ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Дважды ранен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Отечественной войны 1 степени</w:t>
            </w: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  <w:highlight w:val="yellow"/>
              </w:rPr>
              <w:t>Лановенко Григорий Григорьевич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1903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Стрелок 1 див. 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Умер от ран 07.12.1941 г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  <w:highlight w:val="yellow"/>
              </w:rPr>
              <w:t>Лукьяненко Александр Кузьмич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1917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Погиб 05.09.1943г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  <w:highlight w:val="yellow"/>
              </w:rPr>
              <w:t>Лукьяненко Афанасий Кузьмич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1920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Сержант 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349 сп 26 сд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Погиб 07.10.1942 г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  <w:highlight w:val="yellow"/>
              </w:rPr>
              <w:t>Лукьяненко Григорий Кузьмич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EC59A5">
              <w:rPr>
                <w:sz w:val="24"/>
                <w:szCs w:val="24"/>
                <w:highlight w:val="cyan"/>
              </w:rPr>
              <w:t>1922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Ст сержант 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Олб 382 сд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Погиб 14.02.1944 г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EC59A5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  <w:highlight w:val="cyan"/>
              </w:rPr>
            </w:pPr>
            <w:r w:rsidRPr="00EC59A5">
              <w:rPr>
                <w:sz w:val="24"/>
                <w:szCs w:val="24"/>
                <w:highlight w:val="cyan"/>
              </w:rPr>
              <w:t>Малямов Василий Федорович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1913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color w:val="FF0000"/>
                <w:sz w:val="24"/>
                <w:szCs w:val="24"/>
              </w:rPr>
            </w:pPr>
            <w:r w:rsidRPr="00C17D18">
              <w:rPr>
                <w:color w:val="FF0000"/>
                <w:sz w:val="24"/>
                <w:szCs w:val="24"/>
              </w:rPr>
              <w:t>Малямов Петр Иванович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04.06.1921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ефрейтор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Автоматчик 138 отд лб 20 сбр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Отечественной войны 2 степени</w:t>
            </w: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DA472D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A6DA8">
              <w:rPr>
                <w:sz w:val="24"/>
                <w:szCs w:val="24"/>
                <w:highlight w:val="green"/>
              </w:rPr>
              <w:t>Манзин  Василий Мефодьевич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016550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  <w:highlight w:val="cyan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Медведев Алексей Сергеевич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  <w:highlight w:val="yellow"/>
              </w:rPr>
              <w:t>Молчанов Василий Игнатьевич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1906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Пропал б\в в марте 1942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  <w:highlight w:val="yellow"/>
              </w:rPr>
            </w:pPr>
            <w:r w:rsidRPr="00C17D18">
              <w:rPr>
                <w:sz w:val="24"/>
                <w:szCs w:val="24"/>
                <w:highlight w:val="yellow"/>
              </w:rPr>
              <w:t>Молчанов Григорий Игнатьевич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1920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Умер от ранения 15.02.1942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Набоко Демьян Парамонович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1883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8543CF">
              <w:rPr>
                <w:sz w:val="24"/>
                <w:szCs w:val="24"/>
                <w:highlight w:val="green"/>
              </w:rPr>
              <w:t>Набоко Фёдор Демьнович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  <w:highlight w:val="yellow"/>
              </w:rPr>
              <w:t>Небецкий Ефим Сидорович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Умер от ранения 20.04.1942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016550">
              <w:rPr>
                <w:sz w:val="24"/>
                <w:szCs w:val="24"/>
                <w:highlight w:val="cyan"/>
              </w:rPr>
              <w:t>Островной Иван Ефимович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1926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рядовой</w:t>
            </w:r>
          </w:p>
        </w:tc>
        <w:tc>
          <w:tcPr>
            <w:tcW w:w="1592" w:type="dxa"/>
          </w:tcPr>
          <w:p w:rsidR="00C3203C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Эп 2812</w:t>
            </w:r>
          </w:p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9гв. сд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Отечественной войны 2 степени, орден Славы 3 степени</w:t>
            </w: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  <w:highlight w:val="yellow"/>
              </w:rPr>
              <w:t>Островной Федор Федорович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1925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Сержант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Погиб 25.01.1945 в бывш. В.Прусии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016550">
              <w:rPr>
                <w:sz w:val="24"/>
                <w:szCs w:val="24"/>
                <w:highlight w:val="cyan"/>
              </w:rPr>
              <w:t>Павленко Анатолий Максимович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12.05.1918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Отечественной войны 2 степени</w:t>
            </w: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Павли</w:t>
            </w:r>
            <w:r w:rsidRPr="00C17D18">
              <w:rPr>
                <w:sz w:val="24"/>
                <w:szCs w:val="24"/>
              </w:rPr>
              <w:t>ченко Яков Иванович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1905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Павличенко Василий Федосеевич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  <w:highlight w:val="yellow"/>
              </w:rPr>
              <w:t>Пивень Иван Андреевич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1923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Мл.Сержант 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Наводчик ПТО 433 сп 64 сд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Погиб 17.07.1943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Резник Василий Григорьевич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F51F4F">
              <w:rPr>
                <w:sz w:val="24"/>
                <w:szCs w:val="24"/>
                <w:highlight w:val="cyan"/>
              </w:rPr>
              <w:t>Рыжов Михаил Васильевич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1916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подполковник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185 пап РГК 17 А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Александра Невского</w:t>
            </w: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F51F4F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  <w:highlight w:val="cyan"/>
              </w:rPr>
            </w:pPr>
            <w:r>
              <w:rPr>
                <w:sz w:val="24"/>
                <w:szCs w:val="24"/>
                <w:highlight w:val="cyan"/>
              </w:rPr>
              <w:t>Ситник Николай Трофимович</w:t>
            </w:r>
          </w:p>
        </w:tc>
        <w:tc>
          <w:tcPr>
            <w:tcW w:w="1417" w:type="dxa"/>
          </w:tcPr>
          <w:p w:rsidR="00C3203C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1923</w:t>
            </w:r>
          </w:p>
        </w:tc>
        <w:tc>
          <w:tcPr>
            <w:tcW w:w="1385" w:type="dxa"/>
          </w:tcPr>
          <w:p w:rsidR="00C3203C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Лейтенант</w:t>
            </w:r>
          </w:p>
        </w:tc>
        <w:tc>
          <w:tcPr>
            <w:tcW w:w="1592" w:type="dxa"/>
          </w:tcPr>
          <w:p w:rsidR="00C3203C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1241 сп</w:t>
            </w:r>
          </w:p>
          <w:p w:rsidR="00C3203C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375 сд</w:t>
            </w:r>
          </w:p>
          <w:p w:rsidR="00C3203C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укрФ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«Красной Звезды»</w:t>
            </w:r>
          </w:p>
          <w:p w:rsidR="00C3203C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Орден </w:t>
            </w:r>
          </w:p>
          <w:p w:rsidR="00C3203C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Отечественной войны 2 степени</w:t>
            </w: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Скворцов Иван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Скворцов Владимир Иванович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Скибицкий Прокофий Данилович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401491">
              <w:rPr>
                <w:sz w:val="24"/>
                <w:szCs w:val="24"/>
                <w:highlight w:val="cyan"/>
              </w:rPr>
              <w:t>Соловьев Василий Васильевич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10.06.1927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401491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  <w:highlight w:val="cyan"/>
              </w:rPr>
            </w:pPr>
            <w:r>
              <w:rPr>
                <w:sz w:val="24"/>
                <w:szCs w:val="24"/>
                <w:highlight w:val="green"/>
              </w:rPr>
              <w:t>Соловьёв В</w:t>
            </w:r>
            <w:r w:rsidRPr="00CA330D">
              <w:rPr>
                <w:sz w:val="24"/>
                <w:szCs w:val="24"/>
                <w:highlight w:val="green"/>
              </w:rPr>
              <w:t>асилий Григорьевич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1898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сапёр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8543CF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  <w:highlight w:val="yellow"/>
              </w:rPr>
              <w:t>Струнов Владимир Григорьевич</w:t>
            </w:r>
          </w:p>
        </w:tc>
        <w:tc>
          <w:tcPr>
            <w:tcW w:w="1417" w:type="dxa"/>
          </w:tcPr>
          <w:p w:rsidR="00C3203C" w:rsidRPr="008543CF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Серж</w:t>
            </w:r>
            <w:r w:rsidRPr="008543CF">
              <w:rPr>
                <w:sz w:val="24"/>
                <w:szCs w:val="24"/>
              </w:rPr>
              <w:t>ант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365 сп 119 сд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Умер от ранения 22.05.1944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8543CF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8543CF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8543CF">
              <w:rPr>
                <w:sz w:val="24"/>
                <w:szCs w:val="24"/>
                <w:highlight w:val="green"/>
              </w:rPr>
              <w:t>Стругов Селивёрст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  <w:highlight w:val="yellow"/>
              </w:rPr>
              <w:t>Сударев Михаил Захарович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1918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Лейтенант 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Ком.пул 130 мп 2 сд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Пропал б\в в июне 1943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Тиренко Алексей Андреевич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1921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Тиренко Емельян Михайлович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27.06.1912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вернулся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Тиренко Максим Михайлович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  <w:highlight w:val="yellow"/>
              </w:rPr>
            </w:pPr>
            <w:r w:rsidRPr="00C17D18">
              <w:rPr>
                <w:sz w:val="24"/>
                <w:szCs w:val="24"/>
                <w:highlight w:val="yellow"/>
              </w:rPr>
              <w:t>Усатый Иван Иванович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Лейтенант 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Погиб 15.09.1942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  <w:highlight w:val="yellow"/>
              </w:rPr>
            </w:pPr>
            <w:r w:rsidRPr="00C17D18">
              <w:rPr>
                <w:sz w:val="24"/>
                <w:szCs w:val="24"/>
                <w:highlight w:val="yellow"/>
              </w:rPr>
              <w:t>Усатый Михаил Михайлович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Сержант</w:t>
            </w: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160 сп 224 сд </w:t>
            </w: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Погиб 08.01.1944</w:t>
            </w: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366FF1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366FF1" w:rsidRDefault="00C3203C" w:rsidP="0090330A">
            <w:pPr>
              <w:spacing w:after="0" w:line="240" w:lineRule="auto"/>
              <w:ind w:left="-180" w:firstLine="720"/>
              <w:rPr>
                <w:color w:val="339966"/>
                <w:sz w:val="24"/>
                <w:szCs w:val="24"/>
              </w:rPr>
            </w:pPr>
            <w:r w:rsidRPr="00CA6DA8">
              <w:rPr>
                <w:sz w:val="24"/>
                <w:szCs w:val="24"/>
                <w:highlight w:val="green"/>
              </w:rPr>
              <w:t>Фролов Николай Фёдорович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Шкуро Григорий Ильич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1913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 xml:space="preserve">Шкуропат Егор Степанович 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1922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Шкуропат Тимофей Максимович</w:t>
            </w:r>
            <w:r>
              <w:rPr>
                <w:sz w:val="24"/>
                <w:szCs w:val="24"/>
              </w:rPr>
              <w:t xml:space="preserve">  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01.01.1904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орден Отеч войны 1 степени</w:t>
            </w: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B42565">
              <w:rPr>
                <w:sz w:val="24"/>
                <w:szCs w:val="24"/>
                <w:highlight w:val="cyan"/>
              </w:rPr>
              <w:t>Яманов Сергей Павлович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1902</w:t>
            </w:r>
          </w:p>
        </w:tc>
        <w:tc>
          <w:tcPr>
            <w:tcW w:w="1385" w:type="dxa"/>
          </w:tcPr>
          <w:p w:rsidR="00C3203C" w:rsidRDefault="00C3203C" w:rsidP="0090330A">
            <w:pPr>
              <w:pStyle w:val="heroes-list-item-status"/>
              <w:ind w:left="-180" w:firstLine="720"/>
            </w:pPr>
            <w:r>
              <w:t xml:space="preserve">Красноармеец </w:t>
            </w:r>
          </w:p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>
              <w:t>314 сд.</w:t>
            </w:r>
          </w:p>
        </w:tc>
        <w:tc>
          <w:tcPr>
            <w:tcW w:w="1560" w:type="dxa"/>
          </w:tcPr>
          <w:p w:rsidR="00C3203C" w:rsidRDefault="00C3203C" w:rsidP="0090330A">
            <w:pPr>
              <w:pStyle w:val="heroes-list-item-status"/>
              <w:ind w:left="-180" w:firstLine="720"/>
            </w:pPr>
            <w:r>
              <w:t xml:space="preserve">Убит 26.04.1943 </w:t>
            </w:r>
          </w:p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  <w:tr w:rsidR="00C3203C" w:rsidRPr="00C17D18" w:rsidTr="00584967">
        <w:tc>
          <w:tcPr>
            <w:tcW w:w="993" w:type="dxa"/>
          </w:tcPr>
          <w:p w:rsidR="00C3203C" w:rsidRPr="00C17D18" w:rsidRDefault="00C3203C" w:rsidP="0090330A">
            <w:pPr>
              <w:numPr>
                <w:ilvl w:val="0"/>
                <w:numId w:val="5"/>
              </w:num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268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Яременко Василий Иванович</w:t>
            </w:r>
          </w:p>
        </w:tc>
        <w:tc>
          <w:tcPr>
            <w:tcW w:w="1417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  <w:r w:rsidRPr="00C17D18">
              <w:rPr>
                <w:sz w:val="24"/>
                <w:szCs w:val="24"/>
              </w:rPr>
              <w:t>1901</w:t>
            </w:r>
          </w:p>
        </w:tc>
        <w:tc>
          <w:tcPr>
            <w:tcW w:w="1385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92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C3203C" w:rsidRPr="00C17D18" w:rsidRDefault="00C3203C" w:rsidP="0090330A">
            <w:pPr>
              <w:spacing w:after="0" w:line="240" w:lineRule="auto"/>
              <w:ind w:left="-180" w:firstLine="720"/>
              <w:rPr>
                <w:sz w:val="24"/>
                <w:szCs w:val="24"/>
              </w:rPr>
            </w:pPr>
          </w:p>
        </w:tc>
      </w:tr>
    </w:tbl>
    <w:p w:rsidR="00C3203C" w:rsidRDefault="00C3203C" w:rsidP="007016BC">
      <w:pPr>
        <w:spacing w:line="240" w:lineRule="auto"/>
        <w:ind w:left="-180" w:firstLine="720"/>
        <w:jc w:val="center"/>
        <w:rPr>
          <w:sz w:val="28"/>
          <w:szCs w:val="28"/>
        </w:rPr>
      </w:pPr>
      <w:r w:rsidRPr="005272CA">
        <w:rPr>
          <w:sz w:val="28"/>
          <w:szCs w:val="28"/>
        </w:rPr>
        <w:t>Приложение</w:t>
      </w:r>
      <w:r>
        <w:rPr>
          <w:noProof/>
          <w:lang w:eastAsia="ru-RU"/>
        </w:rPr>
        <w:pict>
          <v:shape id="_x0000_s1031" type="#_x0000_t75" style="position:absolute;left:0;text-align:left;margin-left:191.4pt;margin-top:20.55pt;width:323.6pt;height:458.8pt;z-index:251655168;mso-position-horizontal-relative:text;mso-position-vertical-relative:text">
            <v:imagedata r:id="rId33" o:title=""/>
            <w10:wrap type="square"/>
          </v:shape>
        </w:pict>
      </w:r>
      <w:r>
        <w:rPr>
          <w:sz w:val="28"/>
          <w:szCs w:val="28"/>
        </w:rPr>
        <w:t xml:space="preserve"> 2</w:t>
      </w: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  <w:r>
        <w:rPr>
          <w:noProof/>
          <w:lang w:eastAsia="ru-RU"/>
        </w:rPr>
        <w:pict>
          <v:shape id="_x0000_s1032" type="#_x0000_t75" style="position:absolute;left:0;text-align:left;margin-left:-52.05pt;margin-top:117.15pt;width:320.25pt;height:454.1pt;z-index:251654144">
            <v:imagedata r:id="rId34" o:title=""/>
            <w10:wrap type="square"/>
          </v:shape>
        </w:pict>
      </w:r>
    </w:p>
    <w:p w:rsidR="00C3203C" w:rsidRPr="00F51F4F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F51F4F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F51F4F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F51F4F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F51F4F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jc w:val="center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jc w:val="center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jc w:val="center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jc w:val="center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jc w:val="center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jc w:val="center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jc w:val="center"/>
        <w:rPr>
          <w:sz w:val="28"/>
          <w:szCs w:val="28"/>
        </w:rPr>
      </w:pPr>
      <w:r>
        <w:rPr>
          <w:sz w:val="28"/>
          <w:szCs w:val="28"/>
        </w:rPr>
        <w:t>Приложение 3</w:t>
      </w:r>
    </w:p>
    <w:p w:rsidR="00C3203C" w:rsidRPr="00F51F4F" w:rsidRDefault="00C3203C" w:rsidP="0090330A">
      <w:pPr>
        <w:spacing w:line="240" w:lineRule="auto"/>
        <w:ind w:left="-180" w:firstLine="720"/>
        <w:jc w:val="center"/>
        <w:rPr>
          <w:sz w:val="28"/>
          <w:szCs w:val="28"/>
        </w:rPr>
      </w:pPr>
      <w:r w:rsidRPr="009978B0">
        <w:rPr>
          <w:sz w:val="28"/>
          <w:szCs w:val="28"/>
        </w:rPr>
        <w:pict>
          <v:shape id="_x0000_i1025" type="#_x0000_t75" style="width:381.75pt;height:538.5pt">
            <v:imagedata r:id="rId35" o:title=""/>
          </v:shape>
        </w:pict>
      </w:r>
    </w:p>
    <w:p w:rsidR="00C3203C" w:rsidRPr="00F51F4F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F51F4F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F51F4F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F51F4F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F51F4F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tabs>
          <w:tab w:val="left" w:pos="900"/>
        </w:tabs>
        <w:spacing w:line="240" w:lineRule="auto"/>
        <w:ind w:left="-180" w:firstLine="720"/>
        <w:rPr>
          <w:sz w:val="28"/>
          <w:szCs w:val="28"/>
        </w:rPr>
      </w:pPr>
      <w:r>
        <w:rPr>
          <w:sz w:val="28"/>
          <w:szCs w:val="28"/>
        </w:rPr>
        <w:tab/>
      </w:r>
    </w:p>
    <w:p w:rsidR="00C3203C" w:rsidRPr="00F51F4F" w:rsidRDefault="00C3203C" w:rsidP="0090330A">
      <w:pPr>
        <w:tabs>
          <w:tab w:val="left" w:pos="900"/>
        </w:tabs>
        <w:spacing w:line="240" w:lineRule="auto"/>
        <w:ind w:left="-180" w:firstLine="720"/>
        <w:rPr>
          <w:sz w:val="28"/>
          <w:szCs w:val="28"/>
        </w:rPr>
      </w:pPr>
      <w:r w:rsidRPr="009978B0">
        <w:rPr>
          <w:sz w:val="28"/>
          <w:szCs w:val="28"/>
        </w:rPr>
        <w:pict>
          <v:shape id="_x0000_i1026" type="#_x0000_t75" style="width:329.25pt;height:465pt">
            <v:imagedata r:id="rId36" o:title=""/>
          </v:shape>
        </w:pict>
      </w:r>
    </w:p>
    <w:p w:rsidR="00C3203C" w:rsidRPr="00F51F4F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F51F4F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  <w:r w:rsidRPr="009978B0">
        <w:rPr>
          <w:sz w:val="28"/>
          <w:szCs w:val="28"/>
        </w:rPr>
        <w:pict>
          <v:shape id="_x0000_i1027" type="#_x0000_t75" style="width:443.25pt;height:627pt">
            <v:imagedata r:id="rId37" o:title=""/>
          </v:shape>
        </w:pict>
      </w:r>
    </w:p>
    <w:p w:rsidR="00C3203C" w:rsidRDefault="00C3203C" w:rsidP="0090330A">
      <w:pPr>
        <w:tabs>
          <w:tab w:val="left" w:pos="2580"/>
        </w:tabs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tabs>
          <w:tab w:val="left" w:pos="2580"/>
        </w:tabs>
        <w:spacing w:line="240" w:lineRule="auto"/>
        <w:ind w:left="-180" w:firstLine="720"/>
        <w:rPr>
          <w:sz w:val="28"/>
          <w:szCs w:val="28"/>
        </w:rPr>
      </w:pPr>
      <w:r>
        <w:rPr>
          <w:sz w:val="28"/>
          <w:szCs w:val="28"/>
        </w:rPr>
        <w:tab/>
      </w:r>
    </w:p>
    <w:p w:rsidR="00C3203C" w:rsidRDefault="00C3203C" w:rsidP="0090330A">
      <w:pPr>
        <w:tabs>
          <w:tab w:val="left" w:pos="2580"/>
        </w:tabs>
        <w:spacing w:line="240" w:lineRule="auto"/>
        <w:ind w:left="-180" w:firstLine="720"/>
        <w:rPr>
          <w:sz w:val="28"/>
          <w:szCs w:val="28"/>
        </w:rPr>
      </w:pPr>
      <w:r w:rsidRPr="009978B0">
        <w:rPr>
          <w:sz w:val="28"/>
          <w:szCs w:val="28"/>
        </w:rPr>
        <w:pict>
          <v:shape id="_x0000_i1028" type="#_x0000_t75" style="width:397.5pt;height:556.5pt">
            <v:imagedata r:id="rId38" o:title=""/>
          </v:shape>
        </w:pict>
      </w:r>
    </w:p>
    <w:p w:rsidR="00C3203C" w:rsidRDefault="00C3203C" w:rsidP="0090330A">
      <w:pPr>
        <w:tabs>
          <w:tab w:val="left" w:pos="2580"/>
        </w:tabs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tabs>
          <w:tab w:val="left" w:pos="2580"/>
        </w:tabs>
        <w:spacing w:line="240" w:lineRule="auto"/>
        <w:ind w:left="-180" w:firstLine="720"/>
        <w:rPr>
          <w:sz w:val="28"/>
          <w:szCs w:val="28"/>
        </w:rPr>
      </w:pPr>
      <w:r w:rsidRPr="009978B0">
        <w:rPr>
          <w:sz w:val="28"/>
          <w:szCs w:val="28"/>
        </w:rPr>
        <w:pict>
          <v:shape id="_x0000_i1029" type="#_x0000_t75" style="width:459pt;height:621.75pt">
            <v:imagedata r:id="rId39" o:title=""/>
          </v:shape>
        </w:pict>
      </w:r>
    </w:p>
    <w:p w:rsidR="00C3203C" w:rsidRDefault="00C3203C" w:rsidP="0090330A">
      <w:pPr>
        <w:tabs>
          <w:tab w:val="left" w:pos="2580"/>
        </w:tabs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tabs>
          <w:tab w:val="left" w:pos="2580"/>
        </w:tabs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tabs>
          <w:tab w:val="left" w:pos="2580"/>
        </w:tabs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tabs>
          <w:tab w:val="left" w:pos="2580"/>
        </w:tabs>
        <w:spacing w:line="240" w:lineRule="auto"/>
        <w:ind w:left="-180" w:firstLine="720"/>
        <w:rPr>
          <w:sz w:val="28"/>
          <w:szCs w:val="28"/>
        </w:rPr>
      </w:pPr>
      <w:r>
        <w:rPr>
          <w:noProof/>
          <w:lang w:eastAsia="ru-RU"/>
        </w:rPr>
        <w:pict>
          <v:shape id="Рисунок 6" o:spid="_x0000_s1033" type="#_x0000_t75" alt="Описание: бум.jpg" style="position:absolute;left:0;text-align:left;margin-left:-10.8pt;margin-top:18.4pt;width:458.4pt;height:654.3pt;z-index:251660288;visibility:visible">
            <v:imagedata r:id="rId40" o:title=""/>
          </v:shape>
        </w:pict>
      </w:r>
      <w:r>
        <w:rPr>
          <w:sz w:val="28"/>
          <w:szCs w:val="28"/>
        </w:rPr>
        <w:t xml:space="preserve">Приложение </w:t>
      </w:r>
    </w:p>
    <w:p w:rsidR="00C3203C" w:rsidRDefault="00C3203C" w:rsidP="0090330A">
      <w:pPr>
        <w:tabs>
          <w:tab w:val="left" w:pos="2580"/>
        </w:tabs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tabs>
          <w:tab w:val="left" w:pos="2580"/>
        </w:tabs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tabs>
          <w:tab w:val="left" w:pos="2580"/>
        </w:tabs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tabs>
          <w:tab w:val="left" w:pos="2580"/>
        </w:tabs>
        <w:spacing w:line="240" w:lineRule="auto"/>
        <w:ind w:left="-180" w:firstLine="720"/>
        <w:rPr>
          <w:sz w:val="28"/>
          <w:szCs w:val="28"/>
        </w:rPr>
      </w:pPr>
    </w:p>
    <w:p w:rsidR="00C3203C" w:rsidRPr="00584967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584967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584967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584967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584967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584967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584967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584967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584967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584967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584967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584967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584967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584967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584967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584967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Pr="00584967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spacing w:line="240" w:lineRule="auto"/>
        <w:ind w:left="-180" w:firstLine="720"/>
        <w:rPr>
          <w:sz w:val="28"/>
          <w:szCs w:val="28"/>
        </w:rPr>
      </w:pPr>
    </w:p>
    <w:p w:rsidR="00C3203C" w:rsidRDefault="00C3203C" w:rsidP="0090330A">
      <w:pPr>
        <w:tabs>
          <w:tab w:val="left" w:pos="7965"/>
        </w:tabs>
        <w:spacing w:line="240" w:lineRule="auto"/>
        <w:ind w:left="-180" w:firstLine="720"/>
        <w:rPr>
          <w:sz w:val="28"/>
          <w:szCs w:val="28"/>
        </w:rPr>
      </w:pPr>
      <w:r>
        <w:rPr>
          <w:sz w:val="28"/>
          <w:szCs w:val="28"/>
        </w:rPr>
        <w:tab/>
      </w:r>
    </w:p>
    <w:p w:rsidR="00C3203C" w:rsidRDefault="00C3203C" w:rsidP="0090330A">
      <w:pPr>
        <w:tabs>
          <w:tab w:val="left" w:pos="7965"/>
        </w:tabs>
        <w:spacing w:line="240" w:lineRule="auto"/>
        <w:ind w:left="-180" w:firstLine="720"/>
        <w:rPr>
          <w:sz w:val="28"/>
          <w:szCs w:val="28"/>
        </w:rPr>
      </w:pPr>
    </w:p>
    <w:p w:rsidR="00C3203C" w:rsidRPr="00584967" w:rsidRDefault="00C3203C" w:rsidP="0090330A">
      <w:pPr>
        <w:tabs>
          <w:tab w:val="left" w:pos="3270"/>
        </w:tabs>
        <w:spacing w:line="240" w:lineRule="auto"/>
        <w:ind w:left="-180" w:firstLine="720"/>
        <w:rPr>
          <w:sz w:val="28"/>
          <w:szCs w:val="28"/>
        </w:rPr>
      </w:pPr>
    </w:p>
    <w:sectPr w:rsidR="00C3203C" w:rsidRPr="00584967" w:rsidSect="00394D04">
      <w:footerReference w:type="default" r:id="rId41"/>
      <w:pgSz w:w="11906" w:h="16838"/>
      <w:pgMar w:top="89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3203C" w:rsidRDefault="00C3203C" w:rsidP="008364A3">
      <w:pPr>
        <w:spacing w:after="0" w:line="240" w:lineRule="auto"/>
      </w:pPr>
      <w:r>
        <w:separator/>
      </w:r>
    </w:p>
  </w:endnote>
  <w:endnote w:type="continuationSeparator" w:id="0">
    <w:p w:rsidR="00C3203C" w:rsidRDefault="00C3203C" w:rsidP="008364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notTrueType/>
    <w:pitch w:val="default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203C" w:rsidRDefault="00C3203C">
    <w:pPr>
      <w:pStyle w:val="Footer"/>
      <w:jc w:val="right"/>
    </w:pPr>
    <w:fldSimple w:instr="PAGE   \* MERGEFORMAT">
      <w:r>
        <w:rPr>
          <w:noProof/>
        </w:rPr>
        <w:t>25</w:t>
      </w:r>
    </w:fldSimple>
  </w:p>
  <w:p w:rsidR="00C3203C" w:rsidRDefault="00C3203C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3203C" w:rsidRDefault="00C3203C" w:rsidP="008364A3">
      <w:pPr>
        <w:spacing w:after="0" w:line="240" w:lineRule="auto"/>
      </w:pPr>
      <w:r>
        <w:separator/>
      </w:r>
    </w:p>
  </w:footnote>
  <w:footnote w:type="continuationSeparator" w:id="0">
    <w:p w:rsidR="00C3203C" w:rsidRDefault="00C3203C" w:rsidP="008364A3">
      <w:pPr>
        <w:spacing w:after="0" w:line="240" w:lineRule="auto"/>
      </w:pPr>
      <w:r>
        <w:continuationSeparator/>
      </w:r>
    </w:p>
  </w:footnote>
  <w:footnote w:id="1">
    <w:p w:rsidR="00C3203C" w:rsidRDefault="00C3203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8364A3">
        <w:t>Ф.Д. Колесников, М.И.Мошкарин, В.Д.Полканов, Л.И.Огородникова, Н.И.Хроменкова. Исилькуль на транссибирской магистрали. Очерки истории города и района. Редакция газеты «омский вестник» Омск, 1995</w:t>
      </w:r>
    </w:p>
  </w:footnote>
  <w:footnote w:id="2">
    <w:p w:rsidR="00C3203C" w:rsidRDefault="00C3203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8364A3">
        <w:t>П.Н.Репин. Забытая деревня. -  Омск: «Издатель – Полиграфист»,  2007</w:t>
      </w:r>
    </w:p>
  </w:footnote>
  <w:footnote w:id="3">
    <w:p w:rsidR="00C3203C" w:rsidRDefault="00C3203C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hyperlink r:id="rId1" w:history="1">
        <w:r w:rsidRPr="007C04E9">
          <w:rPr>
            <w:rStyle w:val="Hyperlink"/>
          </w:rPr>
          <w:t>https://ru.wikipedia.org/wiki</w:t>
        </w:r>
      </w:hyperlink>
    </w:p>
  </w:footnote>
  <w:footnote w:id="4">
    <w:p w:rsidR="00C3203C" w:rsidRDefault="00C3203C" w:rsidP="001A6677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hyperlink r:id="rId2" w:history="1">
        <w:r w:rsidRPr="00DB2768">
          <w:rPr>
            <w:rStyle w:val="Hyperlink"/>
          </w:rPr>
          <w:t>https://ru.wikipedia.org/wiki/</w:t>
        </w:r>
      </w:hyperlink>
    </w:p>
    <w:p w:rsidR="00C3203C" w:rsidRDefault="00C3203C" w:rsidP="001A6677">
      <w:pPr>
        <w:pStyle w:val="FootnoteText"/>
      </w:pPr>
    </w:p>
  </w:footnote>
  <w:footnote w:id="5">
    <w:p w:rsidR="00C3203C" w:rsidRDefault="00C3203C" w:rsidP="001A6677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hyperlink r:id="rId3" w:history="1">
        <w:r w:rsidRPr="00DB2768">
          <w:rPr>
            <w:rStyle w:val="Hyperlink"/>
          </w:rPr>
          <w:t>https://ru.wikipedia.org/wiki/</w:t>
        </w:r>
      </w:hyperlink>
    </w:p>
  </w:footnote>
  <w:footnote w:id="6">
    <w:p w:rsidR="00C3203C" w:rsidRDefault="00C3203C" w:rsidP="001A6677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hyperlink r:id="rId4" w:history="1">
        <w:r w:rsidRPr="00DB2768">
          <w:rPr>
            <w:rStyle w:val="Hyperlink"/>
          </w:rPr>
          <w:t>https://ru.wikipedia.org/wiki/</w:t>
        </w:r>
      </w:hyperlink>
    </w:p>
    <w:p w:rsidR="00C3203C" w:rsidRDefault="00C3203C" w:rsidP="001A6677">
      <w:pPr>
        <w:pStyle w:val="FootnoteText"/>
      </w:pPr>
    </w:p>
    <w:p w:rsidR="00C3203C" w:rsidRDefault="00C3203C" w:rsidP="001A6677">
      <w:pPr>
        <w:pStyle w:val="FootnoteText"/>
      </w:pP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A76EA"/>
    <w:multiLevelType w:val="hybridMultilevel"/>
    <w:tmpl w:val="17F6A8EA"/>
    <w:lvl w:ilvl="0" w:tplc="13FE714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>
    <w:nsid w:val="0A9C32AB"/>
    <w:multiLevelType w:val="hybridMultilevel"/>
    <w:tmpl w:val="104214E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1F8C7472"/>
    <w:multiLevelType w:val="hybridMultilevel"/>
    <w:tmpl w:val="18ACD49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28976D6"/>
    <w:multiLevelType w:val="hybridMultilevel"/>
    <w:tmpl w:val="A9F48D16"/>
    <w:lvl w:ilvl="0" w:tplc="9CFA88A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3A244535"/>
    <w:multiLevelType w:val="hybridMultilevel"/>
    <w:tmpl w:val="5F98C222"/>
    <w:lvl w:ilvl="0" w:tplc="9E64D844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5">
    <w:nsid w:val="61EE26E3"/>
    <w:multiLevelType w:val="hybridMultilevel"/>
    <w:tmpl w:val="F872C214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nsid w:val="63BE2AD2"/>
    <w:multiLevelType w:val="hybridMultilevel"/>
    <w:tmpl w:val="41129B76"/>
    <w:lvl w:ilvl="0" w:tplc="A288C58C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7">
    <w:nsid w:val="703166CA"/>
    <w:multiLevelType w:val="hybridMultilevel"/>
    <w:tmpl w:val="281AEC8A"/>
    <w:lvl w:ilvl="0" w:tplc="AA2ABBF4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8">
    <w:nsid w:val="776C48AF"/>
    <w:multiLevelType w:val="hybridMultilevel"/>
    <w:tmpl w:val="2F262734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</w:num>
  <w:num w:numId="3">
    <w:abstractNumId w:val="5"/>
  </w:num>
  <w:num w:numId="4">
    <w:abstractNumId w:val="7"/>
  </w:num>
  <w:num w:numId="5">
    <w:abstractNumId w:val="2"/>
  </w:num>
  <w:num w:numId="6">
    <w:abstractNumId w:val="6"/>
  </w:num>
  <w:num w:numId="7">
    <w:abstractNumId w:val="4"/>
  </w:num>
  <w:num w:numId="8">
    <w:abstractNumId w:val="1"/>
  </w:num>
  <w:num w:numId="9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8009B"/>
    <w:rsid w:val="00016550"/>
    <w:rsid w:val="000533D6"/>
    <w:rsid w:val="00085C94"/>
    <w:rsid w:val="0008691E"/>
    <w:rsid w:val="00093B56"/>
    <w:rsid w:val="00094D98"/>
    <w:rsid w:val="000956B5"/>
    <w:rsid w:val="00110D6E"/>
    <w:rsid w:val="00120325"/>
    <w:rsid w:val="001555D1"/>
    <w:rsid w:val="001575B5"/>
    <w:rsid w:val="001746A7"/>
    <w:rsid w:val="001A12B1"/>
    <w:rsid w:val="001A6677"/>
    <w:rsid w:val="001A7E86"/>
    <w:rsid w:val="002011CE"/>
    <w:rsid w:val="00223895"/>
    <w:rsid w:val="00235541"/>
    <w:rsid w:val="00247A7D"/>
    <w:rsid w:val="00323EF7"/>
    <w:rsid w:val="00351F72"/>
    <w:rsid w:val="00352DE9"/>
    <w:rsid w:val="00357E7C"/>
    <w:rsid w:val="00366FF1"/>
    <w:rsid w:val="00394D04"/>
    <w:rsid w:val="003B1F8E"/>
    <w:rsid w:val="003D046B"/>
    <w:rsid w:val="004013B1"/>
    <w:rsid w:val="00401491"/>
    <w:rsid w:val="00443F25"/>
    <w:rsid w:val="00446094"/>
    <w:rsid w:val="004622C9"/>
    <w:rsid w:val="004655E5"/>
    <w:rsid w:val="0048009B"/>
    <w:rsid w:val="00492CF8"/>
    <w:rsid w:val="004B73DC"/>
    <w:rsid w:val="005272CA"/>
    <w:rsid w:val="00543CA5"/>
    <w:rsid w:val="00584967"/>
    <w:rsid w:val="00587300"/>
    <w:rsid w:val="00587F1B"/>
    <w:rsid w:val="005B4027"/>
    <w:rsid w:val="005C64DE"/>
    <w:rsid w:val="005D0C6B"/>
    <w:rsid w:val="005E653A"/>
    <w:rsid w:val="006443C4"/>
    <w:rsid w:val="00650ED7"/>
    <w:rsid w:val="006E51D2"/>
    <w:rsid w:val="006F143D"/>
    <w:rsid w:val="006F1875"/>
    <w:rsid w:val="006F69FC"/>
    <w:rsid w:val="007016BC"/>
    <w:rsid w:val="00714FD0"/>
    <w:rsid w:val="00722A7A"/>
    <w:rsid w:val="0073602F"/>
    <w:rsid w:val="007513B8"/>
    <w:rsid w:val="00786AC7"/>
    <w:rsid w:val="007C04E9"/>
    <w:rsid w:val="0080063F"/>
    <w:rsid w:val="008155A1"/>
    <w:rsid w:val="008364A3"/>
    <w:rsid w:val="008543CF"/>
    <w:rsid w:val="008A45E0"/>
    <w:rsid w:val="008C39C0"/>
    <w:rsid w:val="0090330A"/>
    <w:rsid w:val="0090613E"/>
    <w:rsid w:val="009310C8"/>
    <w:rsid w:val="0096732C"/>
    <w:rsid w:val="009838DA"/>
    <w:rsid w:val="009978B0"/>
    <w:rsid w:val="009A2600"/>
    <w:rsid w:val="009A4500"/>
    <w:rsid w:val="009E38CA"/>
    <w:rsid w:val="009E3A2B"/>
    <w:rsid w:val="009F42D7"/>
    <w:rsid w:val="00A23F23"/>
    <w:rsid w:val="00A47E21"/>
    <w:rsid w:val="00A61376"/>
    <w:rsid w:val="00AB5BC8"/>
    <w:rsid w:val="00AF7CB1"/>
    <w:rsid w:val="00B2669B"/>
    <w:rsid w:val="00B42565"/>
    <w:rsid w:val="00B95216"/>
    <w:rsid w:val="00BA72E7"/>
    <w:rsid w:val="00BD2CAE"/>
    <w:rsid w:val="00BF2234"/>
    <w:rsid w:val="00C13CF7"/>
    <w:rsid w:val="00C17D18"/>
    <w:rsid w:val="00C3203C"/>
    <w:rsid w:val="00C9472A"/>
    <w:rsid w:val="00C94D2E"/>
    <w:rsid w:val="00CA330D"/>
    <w:rsid w:val="00CA6DA8"/>
    <w:rsid w:val="00CB71C6"/>
    <w:rsid w:val="00CC29DB"/>
    <w:rsid w:val="00D14B7C"/>
    <w:rsid w:val="00D30838"/>
    <w:rsid w:val="00D35A5C"/>
    <w:rsid w:val="00D61761"/>
    <w:rsid w:val="00DA472D"/>
    <w:rsid w:val="00DB2768"/>
    <w:rsid w:val="00DC0D04"/>
    <w:rsid w:val="00DE0623"/>
    <w:rsid w:val="00E337B3"/>
    <w:rsid w:val="00E50A28"/>
    <w:rsid w:val="00E9013F"/>
    <w:rsid w:val="00EB65F3"/>
    <w:rsid w:val="00EC59A5"/>
    <w:rsid w:val="00ED5374"/>
    <w:rsid w:val="00ED5693"/>
    <w:rsid w:val="00F16251"/>
    <w:rsid w:val="00F21589"/>
    <w:rsid w:val="00F4533D"/>
    <w:rsid w:val="00F51F4F"/>
    <w:rsid w:val="00F936AB"/>
    <w:rsid w:val="00FD4939"/>
    <w:rsid w:val="00FE21C8"/>
    <w:rsid w:val="00FF25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F143D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110D6E"/>
    <w:pPr>
      <w:ind w:left="720"/>
    </w:pPr>
    <w:rPr>
      <w:rFonts w:cs="Calibri"/>
    </w:rPr>
  </w:style>
  <w:style w:type="paragraph" w:customStyle="1" w:styleId="heroes-list-item-status">
    <w:name w:val="heroes-list-item-status"/>
    <w:basedOn w:val="Normal"/>
    <w:uiPriority w:val="99"/>
    <w:rsid w:val="00BD2CA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FootnoteText">
    <w:name w:val="footnote text"/>
    <w:basedOn w:val="Normal"/>
    <w:link w:val="FootnoteTextChar"/>
    <w:uiPriority w:val="99"/>
    <w:rsid w:val="008364A3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8364A3"/>
    <w:rPr>
      <w:rFonts w:cs="Times New Roman"/>
      <w:sz w:val="20"/>
      <w:lang w:eastAsia="en-US"/>
    </w:rPr>
  </w:style>
  <w:style w:type="character" w:styleId="FootnoteReference">
    <w:name w:val="footnote reference"/>
    <w:basedOn w:val="DefaultParagraphFont"/>
    <w:uiPriority w:val="99"/>
    <w:semiHidden/>
    <w:rsid w:val="008364A3"/>
    <w:rPr>
      <w:rFonts w:cs="Times New Roman"/>
      <w:vertAlign w:val="superscript"/>
    </w:rPr>
  </w:style>
  <w:style w:type="paragraph" w:styleId="Header">
    <w:name w:val="header"/>
    <w:basedOn w:val="Normal"/>
    <w:link w:val="HeaderChar"/>
    <w:uiPriority w:val="99"/>
    <w:rsid w:val="00F51F4F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locked/>
    <w:rsid w:val="00F51F4F"/>
    <w:rPr>
      <w:rFonts w:cs="Times New Roman"/>
      <w:lang w:eastAsia="en-US"/>
    </w:rPr>
  </w:style>
  <w:style w:type="paragraph" w:styleId="Footer">
    <w:name w:val="footer"/>
    <w:basedOn w:val="Normal"/>
    <w:link w:val="FooterChar"/>
    <w:uiPriority w:val="99"/>
    <w:rsid w:val="00F51F4F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F51F4F"/>
    <w:rPr>
      <w:rFonts w:cs="Times New Roman"/>
      <w:lang w:eastAsia="en-US"/>
    </w:rPr>
  </w:style>
  <w:style w:type="paragraph" w:customStyle="1" w:styleId="1">
    <w:name w:val="Абзац списка1"/>
    <w:basedOn w:val="Normal"/>
    <w:uiPriority w:val="99"/>
    <w:rsid w:val="001A6677"/>
    <w:pPr>
      <w:ind w:left="720"/>
      <w:contextualSpacing/>
    </w:pPr>
    <w:rPr>
      <w:rFonts w:eastAsia="Times New Roman"/>
      <w:lang w:eastAsia="ru-RU"/>
    </w:rPr>
  </w:style>
  <w:style w:type="character" w:styleId="Hyperlink">
    <w:name w:val="Hyperlink"/>
    <w:basedOn w:val="DefaultParagraphFont"/>
    <w:uiPriority w:val="99"/>
    <w:rsid w:val="001A6677"/>
    <w:rPr>
      <w:rFonts w:cs="Times New Roman"/>
      <w:color w:val="0000FF"/>
      <w:u w:val="single"/>
    </w:rPr>
  </w:style>
  <w:style w:type="paragraph" w:styleId="NormalWeb">
    <w:name w:val="Normal (Web)"/>
    <w:basedOn w:val="Normal"/>
    <w:uiPriority w:val="99"/>
    <w:rsid w:val="001A667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noprint">
    <w:name w:val="noprint"/>
    <w:uiPriority w:val="99"/>
    <w:rsid w:val="001A6677"/>
  </w:style>
  <w:style w:type="character" w:customStyle="1" w:styleId="apple-converted-space">
    <w:name w:val="apple-converted-space"/>
    <w:uiPriority w:val="99"/>
    <w:rsid w:val="001A667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90774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amyat-naroda.ru/" TargetMode="External"/><Relationship Id="rId13" Type="http://schemas.openxmlformats.org/officeDocument/2006/relationships/hyperlink" Target="https://ru.wikipedia.org/wiki/%D0%9C%D0%B0%D1%80%D1%88%D0%B0%D0%BB" TargetMode="External"/><Relationship Id="rId18" Type="http://schemas.openxmlformats.org/officeDocument/2006/relationships/hyperlink" Target="https://ru.wikipedia.org/wiki/%D0%9E%D0%BC%D1%81%D0%BA%D0%B0%D1%8F_%D0%BE%D0%B1%D0%BB%D0%B0%D1%81%D1%82%D1%8C" TargetMode="External"/><Relationship Id="rId26" Type="http://schemas.openxmlformats.org/officeDocument/2006/relationships/hyperlink" Target="https://ru.wikipedia.org/wiki/%D0%9E%D1%80%D0%B4%D0%B5%D0%BD_%D0%A1%D0%BB%D0%B0%D0%B2%D1%8B" TargetMode="External"/><Relationship Id="rId39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hyperlink" Target="https://ru.wikipedia.org/wiki/%D0%92%D0%B5%D1%80%D1%85%D0%BE%D0%B2%D0%BD%D1%8B%D0%B9_%D1%81%D0%BE%D0%B2%D0%B5%D1%82_%D0%A1%D0%A1%D0%A1%D0%A0" TargetMode="External"/><Relationship Id="rId34" Type="http://schemas.openxmlformats.org/officeDocument/2006/relationships/image" Target="media/image7.jpe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hyperlink" Target="https://ru.wikipedia.org/wiki/1985_%D0%B3%D0%BE%D0%B4" TargetMode="External"/><Relationship Id="rId17" Type="http://schemas.openxmlformats.org/officeDocument/2006/relationships/image" Target="media/image5.jpeg"/><Relationship Id="rId25" Type="http://schemas.openxmlformats.org/officeDocument/2006/relationships/hyperlink" Target="https://ru.wikipedia.org/wiki/%D0%A0%D0%B0%D0%B1%D0%BE%D1%87%D0%B5-%D0%BA%D1%80%D0%B5%D1%81%D1%82%D1%8C%D1%8F%D0%BD%D1%81%D0%BA%D0%B0%D1%8F_%D0%9A%D1%80%D0%B0%D1%81%D0%BD%D0%B0%D1%8F_%D0%B0%D1%80%D0%BC%D0%B8%D1%8F" TargetMode="External"/><Relationship Id="rId33" Type="http://schemas.openxmlformats.org/officeDocument/2006/relationships/image" Target="media/image6.jpeg"/><Relationship Id="rId38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hyperlink" Target="https://ru.wikipedia.org/wiki/%D0%A1%D0%BE%D0%B2%D0%B5%D1%82%D1%81%D0%BA%D0%BE-%D1%8F%D0%BF%D0%BE%D0%BD%D1%81%D0%BA%D0%B0%D1%8F_%D0%B2%D0%BE%D0%B9%D0%BD%D0%B0" TargetMode="External"/><Relationship Id="rId20" Type="http://schemas.openxmlformats.org/officeDocument/2006/relationships/hyperlink" Target="https://ru.wikipedia.org/wiki/%D0%9E%D1%80%D0%B4%D0%B5%D0%BD_%D0%A1%D0%BB%D0%B0%D0%B2%D1%8B" TargetMode="External"/><Relationship Id="rId29" Type="http://schemas.openxmlformats.org/officeDocument/2006/relationships/hyperlink" Target="https://ru.wikipedia.org/wiki/%D0%9E%D1%80%D0%B4%D0%B5%D0%BD_%D0%A1%D0%BB%D0%B0%D0%B2%D1%8B" TargetMode="External"/><Relationship Id="rId4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hyperlink" Target="https://ru.wikipedia.org/wiki/%D0%9E%D0%BC%D1%81%D0%BA%D0%B0%D1%8F_%D0%BE%D0%B1%D0%BB%D0%B0%D1%81%D1%82%D1%8C" TargetMode="External"/><Relationship Id="rId32" Type="http://schemas.openxmlformats.org/officeDocument/2006/relationships/hyperlink" Target="http://www.obd-memorial.ru/html/index.html" TargetMode="External"/><Relationship Id="rId37" Type="http://schemas.openxmlformats.org/officeDocument/2006/relationships/image" Target="media/image10.jpeg"/><Relationship Id="rId40" Type="http://schemas.openxmlformats.org/officeDocument/2006/relationships/image" Target="media/image13.jpeg"/><Relationship Id="rId5" Type="http://schemas.openxmlformats.org/officeDocument/2006/relationships/footnotes" Target="footnotes.xml"/><Relationship Id="rId15" Type="http://schemas.openxmlformats.org/officeDocument/2006/relationships/hyperlink" Target="https://ru.wikipedia.org/wiki/%D0%90%D0%B4%D0%BC%D0%B8%D1%80%D0%B0%D0%BB" TargetMode="External"/><Relationship Id="rId23" Type="http://schemas.openxmlformats.org/officeDocument/2006/relationships/hyperlink" Target="https://ru.wikipedia.org/wiki/%D0%9E%D1%80%D0%B4%D0%B5%D0%BD_%D0%9E%D1%82%D0%B5%D1%87%D0%B5%D1%81%D1%82%D0%B2%D0%B5%D0%BD%D0%BD%D0%BE%D0%B9_%D0%B2%D0%BE%D0%B9%D0%BD%D1%8B" TargetMode="External"/><Relationship Id="rId28" Type="http://schemas.openxmlformats.org/officeDocument/2006/relationships/hyperlink" Target="https://ru.wikipedia.org/wiki/%D0%92%D0%B5%D1%80%D1%85%D0%BE%D0%B2%D0%BD%D1%8B%D0%B9_%D1%81%D0%BE%D0%B2%D0%B5%D1%82_%D0%A1%D0%A1%D0%A1%D0%A0" TargetMode="External"/><Relationship Id="rId36" Type="http://schemas.openxmlformats.org/officeDocument/2006/relationships/image" Target="media/image9.jpeg"/><Relationship Id="rId10" Type="http://schemas.openxmlformats.org/officeDocument/2006/relationships/image" Target="media/image3.jpeg"/><Relationship Id="rId19" Type="http://schemas.openxmlformats.org/officeDocument/2006/relationships/hyperlink" Target="https://ru.wikipedia.org/wiki/%D0%A0%D0%B0%D0%B1%D0%BE%D1%87%D0%B5-%D0%BA%D1%80%D0%B5%D1%81%D1%82%D1%8C%D1%8F%D0%BD%D1%81%D0%BA%D0%B0%D1%8F_%D0%9A%D1%80%D0%B0%D1%81%D0%BD%D0%B0%D1%8F_%D0%B0%D1%80%D0%BC%D0%B8%D1%8F" TargetMode="External"/><Relationship Id="rId31" Type="http://schemas.openxmlformats.org/officeDocument/2006/relationships/hyperlink" Target="https://ru.wikipedia.org/wiki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hyperlink" Target="https://ru.wikipedia.org/wiki/%D0%93%D0%B5%D0%BD%D0%B5%D1%80%D0%B0%D0%BB" TargetMode="External"/><Relationship Id="rId22" Type="http://schemas.openxmlformats.org/officeDocument/2006/relationships/hyperlink" Target="https://ru.wikipedia.org/wiki/%D0%9E%D1%80%D0%B4%D0%B5%D0%BD_%D0%A1%D0%BB%D0%B0%D0%B2%D1%8B" TargetMode="External"/><Relationship Id="rId27" Type="http://schemas.openxmlformats.org/officeDocument/2006/relationships/hyperlink" Target="https://ru.wikipedia.org/wiki/%D0%9E%D1%80%D0%B4%D0%B5%D0%BD_%D0%A1%D0%BB%D0%B0%D0%B2%D1%8B" TargetMode="External"/><Relationship Id="rId30" Type="http://schemas.openxmlformats.org/officeDocument/2006/relationships/hyperlink" Target="https://pamyat-naroda.ru/" TargetMode="External"/><Relationship Id="rId35" Type="http://schemas.openxmlformats.org/officeDocument/2006/relationships/image" Target="media/image8.jpeg"/><Relationship Id="rId43" Type="http://schemas.openxmlformats.org/officeDocument/2006/relationships/theme" Target="theme/theme1.xml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ru.wikipedia.org/wiki/" TargetMode="External"/><Relationship Id="rId2" Type="http://schemas.openxmlformats.org/officeDocument/2006/relationships/hyperlink" Target="https://ru.wikipedia.org/wiki/" TargetMode="External"/><Relationship Id="rId1" Type="http://schemas.openxmlformats.org/officeDocument/2006/relationships/hyperlink" Target="https://ru.wikipedia.org/wiki" TargetMode="External"/><Relationship Id="rId4" Type="http://schemas.openxmlformats.org/officeDocument/2006/relationships/hyperlink" Target="https://ru.wikipedia.org/wiki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538</TotalTime>
  <Pages>30</Pages>
  <Words>4880</Words>
  <Characters>27819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User</cp:lastModifiedBy>
  <cp:revision>23</cp:revision>
  <dcterms:created xsi:type="dcterms:W3CDTF">2016-12-29T04:29:00Z</dcterms:created>
  <dcterms:modified xsi:type="dcterms:W3CDTF">2016-12-30T15:49:00Z</dcterms:modified>
</cp:coreProperties>
</file>