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F15E93" w14:textId="77777777" w:rsidR="00656D9B" w:rsidRDefault="00656D9B" w:rsidP="00656D9B">
      <w:pPr>
        <w:ind w:left="-284"/>
        <w:jc w:val="center"/>
        <w:rPr>
          <w:lang w:val="ru-RU"/>
        </w:rPr>
      </w:pPr>
      <w:r w:rsidRPr="00656D9B">
        <w:rPr>
          <w:b/>
          <w:lang w:val="ru-RU"/>
        </w:rPr>
        <w:t>СТОЙКОСТИ, ГЕРОИЗМУ, МУЖЕСТВУ И ВОЛИ К ЖИЗНИ ПОКОЛЕНИЙ ВОЕННЫХ ЛЕТ ПОСВЯЩАЕТСЯ ЭТО СЕМЕЙНОЕ ВОСПОМИНАНИЕ!</w:t>
      </w:r>
      <w:r w:rsidRPr="00656D9B">
        <w:rPr>
          <w:lang w:val="ru-RU"/>
        </w:rPr>
        <w:t xml:space="preserve"> </w:t>
      </w:r>
    </w:p>
    <w:p w14:paraId="16AEF4B3" w14:textId="6752C438" w:rsidR="00656D9B" w:rsidRPr="00656D9B" w:rsidRDefault="00656D9B" w:rsidP="00656D9B">
      <w:pPr>
        <w:ind w:left="-284"/>
        <w:jc w:val="center"/>
        <w:rPr>
          <w:b/>
          <w:lang w:val="ru-RU"/>
        </w:rPr>
      </w:pPr>
      <w:r w:rsidRPr="00656D9B">
        <w:rPr>
          <w:b/>
          <w:lang w:val="ru-RU"/>
        </w:rPr>
        <w:t>Жидков</w:t>
      </w:r>
      <w:r w:rsidRPr="00656D9B">
        <w:rPr>
          <w:b/>
          <w:lang w:val="ru-RU"/>
        </w:rPr>
        <w:t xml:space="preserve"> </w:t>
      </w:r>
      <w:r w:rsidRPr="00656D9B">
        <w:rPr>
          <w:b/>
          <w:lang w:val="ru-RU"/>
        </w:rPr>
        <w:t>Данил</w:t>
      </w:r>
      <w:r w:rsidRPr="00656D9B">
        <w:rPr>
          <w:b/>
          <w:lang w:val="ru-RU"/>
        </w:rPr>
        <w:t xml:space="preserve"> Семенович</w:t>
      </w:r>
      <w:r>
        <w:rPr>
          <w:b/>
          <w:lang w:val="ru-RU"/>
        </w:rPr>
        <w:t>.</w:t>
      </w:r>
    </w:p>
    <w:p w14:paraId="50EE313F" w14:textId="77777777" w:rsidR="00656D9B" w:rsidRPr="00D65E71" w:rsidRDefault="00656D9B" w:rsidP="00656D9B">
      <w:pPr>
        <w:ind w:left="-284"/>
        <w:rPr>
          <w:lang w:val="ru-RU"/>
        </w:rPr>
      </w:pPr>
    </w:p>
    <w:p w14:paraId="3686E3CF" w14:textId="05456AA2" w:rsidR="005475B1" w:rsidRDefault="00656D9B" w:rsidP="00D65E71">
      <w:pPr>
        <w:ind w:left="-426"/>
        <w:rPr>
          <w:lang w:val="ru-RU"/>
        </w:rPr>
      </w:pPr>
      <w:r w:rsidRPr="00D65E71">
        <w:rPr>
          <w:noProof/>
          <w:lang w:val="ru-RU"/>
        </w:rPr>
        <w:drawing>
          <wp:inline distT="0" distB="0" distL="0" distR="0" wp14:anchorId="53187FEC" wp14:editId="791D83E0">
            <wp:extent cx="2410665" cy="1808899"/>
            <wp:effectExtent l="0" t="3810" r="5080" b="5080"/>
            <wp:docPr id="1" name="Изображение 1" descr="disc     :Users:alexilich:Desktop: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sc     :Users:alexilich:Desktop:IMG_1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244" cy="18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E71">
        <w:rPr>
          <w:noProof/>
          <w:lang w:val="ru-RU"/>
        </w:rPr>
        <w:drawing>
          <wp:inline distT="0" distB="0" distL="0" distR="0" wp14:anchorId="7CCE8C28" wp14:editId="4635BDF0">
            <wp:extent cx="1187356" cy="1579210"/>
            <wp:effectExtent l="0" t="0" r="0" b="2540"/>
            <wp:docPr id="5" name="Изображение 5" descr="disc     :Users:alexilich:Desktop: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c     :Users:alexilich:Desktop:IMG_61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47" cy="158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E71">
        <w:rPr>
          <w:noProof/>
          <w:lang w:val="ru-RU"/>
        </w:rPr>
        <w:drawing>
          <wp:inline distT="0" distB="0" distL="0" distR="0" wp14:anchorId="43819C37" wp14:editId="32426282">
            <wp:extent cx="1180532" cy="1570134"/>
            <wp:effectExtent l="0" t="0" r="635" b="0"/>
            <wp:docPr id="4" name="Изображение 4" descr="disc     :Users:alexilich:Desktop:IMG_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     :Users:alexilich:Desktop:IMG_61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31" cy="157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E71">
        <w:rPr>
          <w:noProof/>
          <w:lang w:val="ru-RU"/>
        </w:rPr>
        <w:drawing>
          <wp:inline distT="0" distB="0" distL="0" distR="0" wp14:anchorId="202B8DCB" wp14:editId="494C7A2C">
            <wp:extent cx="1176951" cy="1565371"/>
            <wp:effectExtent l="0" t="0" r="0" b="9525"/>
            <wp:docPr id="6" name="Изображение 6" descr="disc     :Users:alexilich:Desktop: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c     :Users:alexilich:Desktop:IMG_61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70" cy="15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E71" w:rsidRPr="00D65E71">
        <w:rPr>
          <w:noProof/>
          <w:lang w:val="ru-RU"/>
        </w:rPr>
        <w:drawing>
          <wp:inline distT="0" distB="0" distL="0" distR="0" wp14:anchorId="2204C893" wp14:editId="7FD7E0EC">
            <wp:extent cx="1174921" cy="1562669"/>
            <wp:effectExtent l="0" t="0" r="6350" b="0"/>
            <wp:docPr id="3" name="Изображение 3" descr="disc     :Users:alexilich:Desktop: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c     :Users:alexilich:Desktop:IMG_61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75" cy="15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4A32" w14:textId="77777777" w:rsidR="005475B1" w:rsidRDefault="005475B1" w:rsidP="000926EB">
      <w:pPr>
        <w:ind w:left="-284"/>
        <w:rPr>
          <w:lang w:val="ru-RU"/>
        </w:rPr>
      </w:pPr>
    </w:p>
    <w:p w14:paraId="3DD163BD" w14:textId="77777777" w:rsidR="005475B1" w:rsidRPr="00D65E71" w:rsidRDefault="005475B1" w:rsidP="000926EB">
      <w:pPr>
        <w:ind w:left="-284"/>
        <w:rPr>
          <w:lang w:val="ru-RU"/>
        </w:rPr>
      </w:pPr>
    </w:p>
    <w:p w14:paraId="11E139C3" w14:textId="77777777" w:rsidR="000926EB" w:rsidRPr="00D65E71" w:rsidRDefault="000926EB" w:rsidP="00656D9B">
      <w:pPr>
        <w:spacing w:line="276" w:lineRule="auto"/>
        <w:ind w:left="-284" w:firstLine="992"/>
        <w:jc w:val="both"/>
        <w:rPr>
          <w:lang w:val="ru-RU"/>
        </w:rPr>
      </w:pPr>
      <w:r w:rsidRPr="00D65E71">
        <w:rPr>
          <w:lang w:val="ru-RU"/>
        </w:rPr>
        <w:t>Мой прадедушка Данил был участником великой Сталинградской битвы, которая длилась</w:t>
      </w:r>
      <w:r w:rsidR="00AA3E31" w:rsidRPr="00D65E71">
        <w:rPr>
          <w:lang w:val="ru-RU"/>
        </w:rPr>
        <w:t xml:space="preserve"> </w:t>
      </w:r>
      <w:r w:rsidRPr="00D65E71">
        <w:rPr>
          <w:lang w:val="ru-RU"/>
        </w:rPr>
        <w:t>7 долгих месяцев (с июня 1942года по февраль 1943 года) и с которой началось изгнание фашистов с территории нашей Родины. Это сражение по продолжительности и ожесточенности боев, по количеству участвовавших в ней людей (2 миллиона человек!) и боевой техники (до 2 тысяч танков, более 2 тысяч самолетов, до 26 тысяч орудий с обеих сторон!) превзошло все сражения мировой истории.</w:t>
      </w:r>
    </w:p>
    <w:p w14:paraId="0871A690" w14:textId="39567DD1" w:rsidR="000926EB" w:rsidRPr="00D65E71" w:rsidRDefault="000926EB" w:rsidP="00656D9B">
      <w:pPr>
        <w:spacing w:line="276" w:lineRule="auto"/>
        <w:ind w:left="-284" w:firstLine="992"/>
        <w:jc w:val="both"/>
        <w:rPr>
          <w:lang w:val="ru-RU"/>
        </w:rPr>
      </w:pPr>
      <w:r w:rsidRPr="00D65E71">
        <w:rPr>
          <w:lang w:val="ru-RU"/>
        </w:rPr>
        <w:t xml:space="preserve">За </w:t>
      </w:r>
      <w:proofErr w:type="gramStart"/>
      <w:r w:rsidRPr="00D65E71">
        <w:rPr>
          <w:lang w:val="ru-RU"/>
        </w:rPr>
        <w:t>проявленные</w:t>
      </w:r>
      <w:proofErr w:type="gramEnd"/>
      <w:r w:rsidRPr="00D65E71">
        <w:rPr>
          <w:lang w:val="ru-RU"/>
        </w:rPr>
        <w:t xml:space="preserve"> героизм и мужество на поле боя мой прадедушка, Жидков Д</w:t>
      </w:r>
      <w:r w:rsidR="00656D9B">
        <w:rPr>
          <w:lang w:val="ru-RU"/>
        </w:rPr>
        <w:t xml:space="preserve">анил </w:t>
      </w:r>
      <w:r w:rsidRPr="00D65E71">
        <w:rPr>
          <w:lang w:val="ru-RU"/>
        </w:rPr>
        <w:t>С</w:t>
      </w:r>
      <w:r w:rsidR="00656D9B">
        <w:rPr>
          <w:lang w:val="ru-RU"/>
        </w:rPr>
        <w:t>еменович</w:t>
      </w:r>
      <w:r w:rsidRPr="00D65E71">
        <w:rPr>
          <w:lang w:val="ru-RU"/>
        </w:rPr>
        <w:t>, был награжден медалью “За оборону Сталинграда”.</w:t>
      </w:r>
    </w:p>
    <w:p w14:paraId="0B0FA90C" w14:textId="17DCABA8" w:rsidR="000926EB" w:rsidRPr="00D65E71" w:rsidRDefault="000926EB" w:rsidP="00656D9B">
      <w:pPr>
        <w:spacing w:line="276" w:lineRule="auto"/>
        <w:ind w:left="-284"/>
        <w:jc w:val="both"/>
        <w:rPr>
          <w:lang w:val="ru-RU"/>
        </w:rPr>
      </w:pPr>
      <w:r w:rsidRPr="00D65E71">
        <w:rPr>
          <w:lang w:val="ru-RU"/>
        </w:rPr>
        <w:t xml:space="preserve"> </w:t>
      </w:r>
      <w:r w:rsidR="00656D9B">
        <w:rPr>
          <w:lang w:val="ru-RU"/>
        </w:rPr>
        <w:tab/>
      </w:r>
      <w:r w:rsidRPr="00D65E71">
        <w:rPr>
          <w:lang w:val="ru-RU"/>
        </w:rPr>
        <w:t>Когда прадедушку призвали на фронт, ему было 38 лет, он работал на заводе под Тулой. В его семье подрастало двое детей: сын 11 лет (мой дедушка) и дочь 9 лет. Дети, провожая его на фронт, уже понимали, что могут больше не увидеть отца…</w:t>
      </w:r>
    </w:p>
    <w:p w14:paraId="72D4F6D1" w14:textId="53F5F9CD" w:rsidR="005B1701" w:rsidRPr="00D65E71" w:rsidRDefault="000926EB" w:rsidP="00656D9B">
      <w:pPr>
        <w:spacing w:line="276" w:lineRule="auto"/>
        <w:ind w:left="-284"/>
        <w:jc w:val="both"/>
        <w:rPr>
          <w:lang w:val="ru-RU"/>
        </w:rPr>
      </w:pPr>
      <w:r w:rsidRPr="00D65E71">
        <w:rPr>
          <w:lang w:val="ru-RU"/>
        </w:rPr>
        <w:t xml:space="preserve"> </w:t>
      </w:r>
      <w:r w:rsidR="00656D9B">
        <w:rPr>
          <w:lang w:val="ru-RU"/>
        </w:rPr>
        <w:tab/>
        <w:t xml:space="preserve">              </w:t>
      </w:r>
      <w:r w:rsidRPr="00D65E71">
        <w:rPr>
          <w:lang w:val="ru-RU"/>
        </w:rPr>
        <w:t xml:space="preserve">Ожидание боя всегда кажется нескончаемо долгим для солдат. Но это сражение ждали с особенным напряжением, потому что понимали его решающее значение в войне. </w:t>
      </w:r>
      <w:bookmarkStart w:id="0" w:name="_GoBack"/>
      <w:r w:rsidRPr="00D65E71">
        <w:rPr>
          <w:lang w:val="ru-RU"/>
        </w:rPr>
        <w:t>Когда же оно началось, то даже для бывалых солдат все оказалось страшнее ада. Вз</w:t>
      </w:r>
      <w:r w:rsidR="005B1701" w:rsidRPr="00D65E71">
        <w:rPr>
          <w:lang w:val="ru-RU"/>
        </w:rPr>
        <w:t>рывы были такой мощности и</w:t>
      </w:r>
      <w:r w:rsidRPr="00D65E71">
        <w:rPr>
          <w:lang w:val="ru-RU"/>
        </w:rPr>
        <w:t xml:space="preserve"> частоты, что было уже непонятно, где небо, а где земля. Грохот</w:t>
      </w:r>
      <w:r w:rsidR="005B1701" w:rsidRPr="00D65E71">
        <w:rPr>
          <w:lang w:val="ru-RU"/>
        </w:rPr>
        <w:t xml:space="preserve"> </w:t>
      </w:r>
      <w:r w:rsidRPr="00D65E71">
        <w:rPr>
          <w:lang w:val="ru-RU"/>
        </w:rPr>
        <w:t xml:space="preserve">стоял такой, что солдаты все время кричали с широко раскрытым ртом, чтобы не оглохнуть и подавить чувство смертельного страха. Выжить там было практически невозможно! </w:t>
      </w:r>
      <w:bookmarkEnd w:id="0"/>
      <w:r w:rsidR="005B1701" w:rsidRPr="00D65E71">
        <w:rPr>
          <w:lang w:val="ru-RU"/>
        </w:rPr>
        <w:t>Прадедушка был тяжело ранен в руку и вывезен с поля боя в военный госпиталь. Пуля задела нерв, муки были нечеловеческие, вызывающие непроизвольный крик и лишающие сна. Рана заживала долго, несколько месяцев. Останется ли рука помощницей, как прежде?!</w:t>
      </w:r>
    </w:p>
    <w:p w14:paraId="6F0D9860" w14:textId="1E7D1E64" w:rsidR="005B1701" w:rsidRPr="00D65E71" w:rsidRDefault="005B1701" w:rsidP="00656D9B">
      <w:pPr>
        <w:spacing w:line="276" w:lineRule="auto"/>
        <w:ind w:left="-284"/>
        <w:jc w:val="both"/>
        <w:rPr>
          <w:lang w:val="ru-RU"/>
        </w:rPr>
      </w:pPr>
      <w:r w:rsidRPr="00D65E71">
        <w:rPr>
          <w:lang w:val="ru-RU"/>
        </w:rPr>
        <w:t xml:space="preserve"> </w:t>
      </w:r>
      <w:r w:rsidR="00656D9B">
        <w:rPr>
          <w:lang w:val="ru-RU"/>
        </w:rPr>
        <w:tab/>
        <w:t xml:space="preserve">             </w:t>
      </w:r>
      <w:r w:rsidRPr="00D65E71">
        <w:rPr>
          <w:lang w:val="ru-RU"/>
        </w:rPr>
        <w:t>Мой прадедушка после войны построил большой дом, вырастил и выучил детей, создал прекрасный сад и даже успел понянчить своего правнука, моего старшего брата</w:t>
      </w:r>
      <w:r w:rsidR="00D65E71">
        <w:rPr>
          <w:lang w:val="ru-RU"/>
        </w:rPr>
        <w:t>.</w:t>
      </w:r>
      <w:r w:rsidRPr="00D65E71">
        <w:rPr>
          <w:lang w:val="ru-RU"/>
        </w:rPr>
        <w:t xml:space="preserve"> Он дожил до 90 лет</w:t>
      </w:r>
      <w:r w:rsidR="00D65E71">
        <w:rPr>
          <w:lang w:val="ru-RU"/>
        </w:rPr>
        <w:t>.</w:t>
      </w:r>
    </w:p>
    <w:p w14:paraId="779B7CCE" w14:textId="77777777" w:rsidR="005B1701" w:rsidRPr="00D65E71" w:rsidRDefault="005B1701" w:rsidP="000926EB">
      <w:pPr>
        <w:ind w:left="-284"/>
        <w:rPr>
          <w:lang w:val="ru-RU"/>
        </w:rPr>
      </w:pPr>
    </w:p>
    <w:p w14:paraId="38B59AD6" w14:textId="7C59141E" w:rsidR="000926EB" w:rsidRPr="00D65E71" w:rsidRDefault="005B1701" w:rsidP="00656D9B">
      <w:pPr>
        <w:ind w:left="-284"/>
        <w:jc w:val="right"/>
        <w:rPr>
          <w:lang w:val="ru-RU"/>
        </w:rPr>
      </w:pPr>
      <w:r w:rsidRPr="00D65E71">
        <w:rPr>
          <w:lang w:val="ru-RU"/>
        </w:rPr>
        <w:t xml:space="preserve"> </w:t>
      </w:r>
      <w:r w:rsidR="00D65E71" w:rsidRPr="00656D9B">
        <w:rPr>
          <w:b/>
          <w:lang w:val="ru-RU"/>
        </w:rPr>
        <w:t xml:space="preserve">                        </w:t>
      </w:r>
      <w:r w:rsidRPr="00656D9B">
        <w:rPr>
          <w:b/>
          <w:lang w:val="ru-RU"/>
        </w:rPr>
        <w:t>Анна Ильичева, 5 “Б” класс</w:t>
      </w:r>
      <w:r w:rsidR="00D65E71">
        <w:rPr>
          <w:lang w:val="ru-RU"/>
        </w:rPr>
        <w:t xml:space="preserve">         </w:t>
      </w:r>
      <w:r w:rsidR="00D65E71">
        <w:rPr>
          <w:noProof/>
          <w:lang w:val="ru-RU"/>
        </w:rPr>
        <w:drawing>
          <wp:inline distT="0" distB="0" distL="0" distR="0" wp14:anchorId="39D58691" wp14:editId="790CDDFF">
            <wp:extent cx="753248" cy="1001837"/>
            <wp:effectExtent l="0" t="0" r="8890" b="8255"/>
            <wp:docPr id="7" name="Изображение 7" descr="disc     :Users:alexilich:Desktop:IMG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c     :Users:alexilich:Desktop:IMG_61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2" cy="10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6EB" w:rsidRPr="00D65E71" w:rsidSect="000926EB">
      <w:pgSz w:w="11900" w:h="16840"/>
      <w:pgMar w:top="709" w:right="56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6EB"/>
    <w:rsid w:val="000926EB"/>
    <w:rsid w:val="000A0D40"/>
    <w:rsid w:val="00290AB7"/>
    <w:rsid w:val="005475B1"/>
    <w:rsid w:val="005B1701"/>
    <w:rsid w:val="00656D9B"/>
    <w:rsid w:val="00AA3E31"/>
    <w:rsid w:val="00D6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4D30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5B1"/>
    <w:rPr>
      <w:rFonts w:ascii="Lucida Grande" w:hAnsi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75B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5B1"/>
    <w:rPr>
      <w:rFonts w:ascii="Lucida Grande" w:hAnsi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75B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F30846-9396-431E-A6BD-320599AF8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576E7D40</Template>
  <TotalTime>54</TotalTime>
  <Pages>1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Ирина В. Зимятова</cp:lastModifiedBy>
  <cp:revision>4</cp:revision>
  <cp:lastPrinted>2016-03-27T11:02:00Z</cp:lastPrinted>
  <dcterms:created xsi:type="dcterms:W3CDTF">2016-03-26T18:15:00Z</dcterms:created>
  <dcterms:modified xsi:type="dcterms:W3CDTF">2016-03-29T09:14:00Z</dcterms:modified>
</cp:coreProperties>
</file>