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63A" w:rsidRDefault="005B7B4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740410</wp:posOffset>
            </wp:positionV>
            <wp:extent cx="5733101" cy="4102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4370" r="14888" b="5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01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4F163A" w:rsidSect="004F1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7B49"/>
    <w:rsid w:val="004F163A"/>
    <w:rsid w:val="005B7B49"/>
    <w:rsid w:val="00687D85"/>
    <w:rsid w:val="0069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F71DAC43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Pavlovo school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SidorovaTN</dc:creator>
  <cp:keywords/>
  <dc:description/>
  <cp:lastModifiedBy>Татьяна Н. Сидорова</cp:lastModifiedBy>
  <cp:revision>2</cp:revision>
  <dcterms:created xsi:type="dcterms:W3CDTF">2013-04-15T10:13:00Z</dcterms:created>
  <dcterms:modified xsi:type="dcterms:W3CDTF">2013-04-15T13:30:00Z</dcterms:modified>
</cp:coreProperties>
</file>