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5DC" w:rsidRDefault="00D225DC" w:rsidP="009932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25DC" w:rsidRDefault="00D225DC" w:rsidP="009932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8EC">
        <w:rPr>
          <w:rFonts w:ascii="Times New Roman" w:hAnsi="Times New Roman" w:cs="Times New Roman"/>
          <w:b/>
          <w:bCs/>
          <w:sz w:val="28"/>
          <w:szCs w:val="28"/>
        </w:rPr>
        <w:t>«Моя прабабушка – Козлова Ольга Леонидовна»</w:t>
      </w:r>
    </w:p>
    <w:p w:rsidR="00D225DC" w:rsidRDefault="00D225DC" w:rsidP="009932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25DC" w:rsidRPr="009932C2" w:rsidRDefault="00D225DC" w:rsidP="009932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0;margin-top:22.2pt;width:140.25pt;height:140.25pt;z-index:-251658240;visibility:visible;mso-position-horizontal:left;mso-position-horizontal-relative:margin" wrapcoords="-116 0 -116 21484 21600 21484 21600 0 -116 0">
            <v:imagedata r:id="rId4" o:title=""/>
            <w10:wrap type="tight" anchorx="margin"/>
          </v:shape>
        </w:pict>
      </w:r>
    </w:p>
    <w:p w:rsidR="00D225DC" w:rsidRPr="008A68EC" w:rsidRDefault="00D225DC" w:rsidP="008A6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8EC">
        <w:rPr>
          <w:rFonts w:ascii="Times New Roman" w:hAnsi="Times New Roman" w:cs="Times New Roman"/>
          <w:sz w:val="24"/>
          <w:szCs w:val="24"/>
        </w:rPr>
        <w:t xml:space="preserve">Моя прабабушка родилась в городе Касимов Рязанской области в 1922 года. </w:t>
      </w:r>
    </w:p>
    <w:p w:rsidR="00D225DC" w:rsidRPr="008A68EC" w:rsidRDefault="00D225DC" w:rsidP="008A6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8EC">
        <w:rPr>
          <w:rFonts w:ascii="Times New Roman" w:hAnsi="Times New Roman" w:cs="Times New Roman"/>
          <w:sz w:val="24"/>
          <w:szCs w:val="24"/>
        </w:rPr>
        <w:t>Она пошла на войну в начале июня 1944 года, когда ей было 22 года.</w:t>
      </w:r>
    </w:p>
    <w:p w:rsidR="00D225DC" w:rsidRPr="008A68EC" w:rsidRDefault="00D225DC" w:rsidP="008A6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8EC">
        <w:rPr>
          <w:rFonts w:ascii="Times New Roman" w:hAnsi="Times New Roman" w:cs="Times New Roman"/>
          <w:sz w:val="24"/>
          <w:szCs w:val="24"/>
        </w:rPr>
        <w:t>Прабабушка служила телеграфистом-морзистом в 373 отдельной роте связи. Четко работала на телеграфе, своевременно вручала корреспонденцию. До этого она посещала кружок связистов, где и изучила азбуку Морзе.</w:t>
      </w:r>
    </w:p>
    <w:p w:rsidR="00D225DC" w:rsidRPr="008A68EC" w:rsidRDefault="00D225DC" w:rsidP="008A6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8EC">
        <w:rPr>
          <w:rFonts w:ascii="Times New Roman" w:hAnsi="Times New Roman" w:cs="Times New Roman"/>
          <w:sz w:val="24"/>
          <w:szCs w:val="24"/>
        </w:rPr>
        <w:t>Однажды во время боевых действий телефонный кабель был повреждён. Прабабушка проползла под миномётным огнём врага до места разрыва и восстановила связь.</w:t>
      </w:r>
    </w:p>
    <w:p w:rsidR="00D225DC" w:rsidRPr="008A68EC" w:rsidRDefault="00D225DC" w:rsidP="008A6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8EC">
        <w:rPr>
          <w:rFonts w:ascii="Times New Roman" w:hAnsi="Times New Roman" w:cs="Times New Roman"/>
          <w:sz w:val="24"/>
          <w:szCs w:val="24"/>
        </w:rPr>
        <w:t>За этот подвиг её наградили медалью «За боевые заслуги». Сохранился наградной лист с описанием этого подвига. Фотографию этого листа прилагаю.</w:t>
      </w:r>
    </w:p>
    <w:p w:rsidR="00D225DC" w:rsidRPr="008A68EC" w:rsidRDefault="00D225DC" w:rsidP="008A6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8EC">
        <w:rPr>
          <w:rFonts w:ascii="Times New Roman" w:hAnsi="Times New Roman" w:cs="Times New Roman"/>
          <w:sz w:val="24"/>
          <w:szCs w:val="24"/>
        </w:rPr>
        <w:t xml:space="preserve">Прабабушка дошла до Берлина и вернулась с войны домой в октябре 1945 года. Её рота связи обеспечивала связь при выводе войск из Германии. </w:t>
      </w:r>
    </w:p>
    <w:p w:rsidR="00D225DC" w:rsidRPr="008A68EC" w:rsidRDefault="00D225DC" w:rsidP="008A6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8EC">
        <w:rPr>
          <w:rFonts w:ascii="Times New Roman" w:hAnsi="Times New Roman" w:cs="Times New Roman"/>
          <w:sz w:val="24"/>
          <w:szCs w:val="24"/>
        </w:rPr>
        <w:t xml:space="preserve">Прабабушка прожила долгую жизнь и ушла из жизни в 2013 году. Ей был 91 год.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Память о ней в нашей семье сохранится навечно</w:t>
      </w:r>
      <w:r w:rsidRPr="008A68EC">
        <w:rPr>
          <w:rFonts w:ascii="Times New Roman" w:hAnsi="Times New Roman" w:cs="Times New Roman"/>
          <w:sz w:val="24"/>
          <w:szCs w:val="24"/>
        </w:rPr>
        <w:t>.</w:t>
      </w:r>
    </w:p>
    <w:p w:rsidR="00D225DC" w:rsidRDefault="00D225DC" w:rsidP="00FB1421">
      <w:pPr>
        <w:jc w:val="both"/>
      </w:pPr>
      <w:r w:rsidRPr="00BA5204">
        <w:rPr>
          <w:noProof/>
          <w:lang w:eastAsia="ru-RU"/>
        </w:rPr>
        <w:pict>
          <v:shape id="Рисунок 2" o:spid="_x0000_i1025" type="#_x0000_t75" alt="http://podvignaroda.ru/filter/filterimage?path=VS/350/033-0687572-2401%2b022-2400/00000344.jpg&amp;id=40192406&amp;id1=12259ee1e4c5d9148ba3b76457449f93" style="width:468pt;height:660pt;visibility:visible">
            <v:imagedata r:id="rId5" o:title=""/>
          </v:shape>
        </w:pict>
      </w:r>
    </w:p>
    <w:p w:rsidR="00D225DC" w:rsidRPr="00FB1421" w:rsidRDefault="00D225DC">
      <w:r>
        <w:t xml:space="preserve">                                     </w:t>
      </w:r>
    </w:p>
    <w:sectPr w:rsidR="00D225DC" w:rsidRPr="00FB1421" w:rsidSect="00320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1421"/>
    <w:rsid w:val="00191702"/>
    <w:rsid w:val="001E61F2"/>
    <w:rsid w:val="003205AF"/>
    <w:rsid w:val="004F4F16"/>
    <w:rsid w:val="00521D67"/>
    <w:rsid w:val="008A68EC"/>
    <w:rsid w:val="009932C2"/>
    <w:rsid w:val="009C7985"/>
    <w:rsid w:val="00A02473"/>
    <w:rsid w:val="00B032A9"/>
    <w:rsid w:val="00BA5204"/>
    <w:rsid w:val="00BE440D"/>
    <w:rsid w:val="00C92EEA"/>
    <w:rsid w:val="00D225DC"/>
    <w:rsid w:val="00EF2A14"/>
    <w:rsid w:val="00FB1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5AF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A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6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85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148</Words>
  <Characters>844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«Моя прабабушка – Козлова Ольга Леонидовна»</dc:title>
  <dc:subject/>
  <dc:creator>Максим Гладких</dc:creator>
  <cp:keywords/>
  <dc:description/>
  <cp:lastModifiedBy>Юля</cp:lastModifiedBy>
  <cp:revision>2</cp:revision>
  <dcterms:created xsi:type="dcterms:W3CDTF">2014-11-24T10:13:00Z</dcterms:created>
  <dcterms:modified xsi:type="dcterms:W3CDTF">2014-11-24T10:13:00Z</dcterms:modified>
</cp:coreProperties>
</file>