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619" w:rsidRDefault="000A4619" w:rsidP="00E03BB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Департамент образования города Москвы</w:t>
      </w:r>
    </w:p>
    <w:p w:rsidR="000A4619" w:rsidRDefault="000A4619" w:rsidP="00E03BB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Северного окружного управления образования</w:t>
      </w:r>
    </w:p>
    <w:p w:rsidR="000A4619" w:rsidRDefault="000A4619" w:rsidP="00E03BB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образовательное учреждение</w:t>
      </w:r>
    </w:p>
    <w:p w:rsidR="000A4619" w:rsidRDefault="000A4619" w:rsidP="00E03BB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Средняя общеобразовательная школа № 727</w:t>
      </w:r>
    </w:p>
    <w:p w:rsidR="000A4619" w:rsidRDefault="000A4619" w:rsidP="00E03BBD">
      <w:pPr>
        <w:jc w:val="center"/>
        <w:rPr>
          <w:rFonts w:ascii="Times New Roman" w:hAnsi="Times New Roman"/>
          <w:b/>
          <w:sz w:val="40"/>
          <w:szCs w:val="40"/>
        </w:rPr>
      </w:pPr>
    </w:p>
    <w:p w:rsidR="000A4619" w:rsidRDefault="000A4619" w:rsidP="00E03BBD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Конкурс сочинений, посвящённый 71-й годовщине переломной битвы за Москву:</w:t>
      </w:r>
    </w:p>
    <w:p w:rsidR="000A4619" w:rsidRDefault="000A4619" w:rsidP="00E03BBD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«ОГНЕННЫЕ ГОДЫ: МЫ ПОМНИМ ПОДВИГ НАШИХ ДЕДОВ»</w:t>
      </w:r>
    </w:p>
    <w:p w:rsidR="000A4619" w:rsidRDefault="000A4619" w:rsidP="00E03BBD">
      <w:pPr>
        <w:spacing w:after="0"/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Тема: «Мы помним о Вас…».</w:t>
      </w:r>
    </w:p>
    <w:p w:rsidR="000A4619" w:rsidRDefault="000A4619" w:rsidP="00E03BBD">
      <w:pPr>
        <w:spacing w:after="0"/>
        <w:ind w:firstLine="708"/>
        <w:jc w:val="center"/>
        <w:rPr>
          <w:rFonts w:ascii="Times New Roman" w:hAnsi="Times New Roman"/>
          <w:b/>
          <w:sz w:val="36"/>
          <w:szCs w:val="36"/>
        </w:rPr>
      </w:pPr>
    </w:p>
    <w:p w:rsidR="000A4619" w:rsidRDefault="000A4619" w:rsidP="00E03BBD">
      <w:pPr>
        <w:spacing w:after="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307F9D">
        <w:rPr>
          <w:rFonts w:ascii="Times New Roman" w:hAnsi="Times New Roman"/>
          <w:b/>
          <w:noProof/>
          <w:sz w:val="48"/>
          <w:szCs w:val="4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2.75pt;height:254.25pt;visibility:visible">
            <v:imagedata r:id="rId7" o:title=""/>
          </v:shape>
        </w:pict>
      </w:r>
    </w:p>
    <w:p w:rsidR="000A4619" w:rsidRDefault="000A4619" w:rsidP="00E03BBD">
      <w:pPr>
        <w:tabs>
          <w:tab w:val="left" w:pos="262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Выполнила ученица 11 Б  класса</w:t>
      </w:r>
    </w:p>
    <w:p w:rsidR="000A4619" w:rsidRPr="00E03BBD" w:rsidRDefault="000A4619" w:rsidP="00E03BBD">
      <w:pPr>
        <w:tabs>
          <w:tab w:val="left" w:pos="2625"/>
        </w:tabs>
        <w:spacing w:after="0"/>
        <w:jc w:val="right"/>
        <w:rPr>
          <w:rFonts w:ascii="Times New Roman" w:hAnsi="Times New Roman"/>
          <w:sz w:val="28"/>
          <w:szCs w:val="28"/>
        </w:rPr>
      </w:pPr>
      <w:r w:rsidRPr="00E03BBD">
        <w:rPr>
          <w:rFonts w:ascii="Times New Roman" w:hAnsi="Times New Roman"/>
          <w:sz w:val="28"/>
          <w:szCs w:val="28"/>
        </w:rPr>
        <w:t>Федорова Анастасия Владимировна</w:t>
      </w:r>
    </w:p>
    <w:p w:rsidR="000A4619" w:rsidRDefault="000A4619" w:rsidP="00E03BBD">
      <w:pPr>
        <w:tabs>
          <w:tab w:val="left" w:pos="262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Руководители: </w:t>
      </w:r>
    </w:p>
    <w:p w:rsidR="000A4619" w:rsidRDefault="000A4619" w:rsidP="00E03BBD">
      <w:pPr>
        <w:tabs>
          <w:tab w:val="left" w:pos="262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русского языка и литературы</w:t>
      </w:r>
    </w:p>
    <w:p w:rsidR="000A4619" w:rsidRDefault="000A4619" w:rsidP="00E03BBD">
      <w:pPr>
        <w:tabs>
          <w:tab w:val="left" w:pos="262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Зимина Елена владимировна ,</w:t>
      </w:r>
    </w:p>
    <w:p w:rsidR="000A4619" w:rsidRDefault="000A4619" w:rsidP="00E03BBD">
      <w:pPr>
        <w:tabs>
          <w:tab w:val="left" w:pos="262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истории </w:t>
      </w:r>
    </w:p>
    <w:p w:rsidR="000A4619" w:rsidRDefault="000A4619" w:rsidP="00E03BBD">
      <w:pPr>
        <w:tabs>
          <w:tab w:val="left" w:pos="2625"/>
        </w:tabs>
        <w:spacing w:after="0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Емельянова Татьяна Анатольевна</w:t>
      </w:r>
      <w:r>
        <w:rPr>
          <w:rFonts w:ascii="Times New Roman" w:hAnsi="Times New Roman"/>
          <w:sz w:val="32"/>
          <w:szCs w:val="32"/>
        </w:rPr>
        <w:t>.</w:t>
      </w:r>
    </w:p>
    <w:p w:rsidR="000A4619" w:rsidRDefault="000A4619" w:rsidP="00E03BBD">
      <w:pPr>
        <w:tabs>
          <w:tab w:val="left" w:pos="26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A4619" w:rsidRDefault="000A4619" w:rsidP="00E03BBD">
      <w:pPr>
        <w:tabs>
          <w:tab w:val="left" w:pos="26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A4619" w:rsidRDefault="000A4619" w:rsidP="00E03BBD">
      <w:pPr>
        <w:tabs>
          <w:tab w:val="left" w:pos="2625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Москва,2013</w:t>
      </w:r>
    </w:p>
    <w:p w:rsidR="000A4619" w:rsidRPr="0075215B" w:rsidRDefault="000A4619" w:rsidP="00E03BBD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</w:t>
      </w:r>
      <w:r>
        <w:rPr>
          <w:i/>
          <w:sz w:val="28"/>
        </w:rPr>
        <w:t xml:space="preserve">   </w:t>
      </w:r>
      <w:r w:rsidRPr="006D58B2">
        <w:rPr>
          <w:sz w:val="28"/>
        </w:rPr>
        <w:t xml:space="preserve">   </w:t>
      </w:r>
      <w:r w:rsidRPr="0075215B">
        <w:rPr>
          <w:rFonts w:ascii="Times New Roman" w:hAnsi="Times New Roman"/>
          <w:color w:val="000000"/>
          <w:sz w:val="24"/>
          <w:szCs w:val="24"/>
        </w:rPr>
        <w:t xml:space="preserve">« Человеку важно знать свои корни -    </w:t>
      </w:r>
    </w:p>
    <w:p w:rsidR="000A4619" w:rsidRPr="0075215B" w:rsidRDefault="000A4619" w:rsidP="006D58B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75215B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отдельному человеку, семье, народу - тогда     </w:t>
      </w:r>
    </w:p>
    <w:p w:rsidR="000A4619" w:rsidRPr="0075215B" w:rsidRDefault="000A4619" w:rsidP="006D58B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75215B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и воздух, которым мы дышим, будет     </w:t>
      </w:r>
    </w:p>
    <w:p w:rsidR="000A4619" w:rsidRPr="0075215B" w:rsidRDefault="000A4619" w:rsidP="006D58B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75215B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целебен и вкусен, дороже будет              </w:t>
      </w:r>
    </w:p>
    <w:p w:rsidR="000A4619" w:rsidRPr="0075215B" w:rsidRDefault="000A4619" w:rsidP="006D58B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75215B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взрастившая нас земля и легче будет    </w:t>
      </w:r>
    </w:p>
    <w:p w:rsidR="000A4619" w:rsidRPr="0075215B" w:rsidRDefault="000A4619" w:rsidP="006D58B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75215B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почувствовать назначение и смысл  </w:t>
      </w:r>
    </w:p>
    <w:p w:rsidR="000A4619" w:rsidRPr="0075215B" w:rsidRDefault="000A4619" w:rsidP="006D58B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75215B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человеческой жизни".   </w:t>
      </w:r>
    </w:p>
    <w:p w:rsidR="000A4619" w:rsidRDefault="000A4619" w:rsidP="006D58B2">
      <w:pPr>
        <w:jc w:val="both"/>
        <w:rPr>
          <w:rFonts w:ascii="Times New Roman" w:hAnsi="Times New Roman"/>
          <w:sz w:val="24"/>
          <w:szCs w:val="24"/>
        </w:rPr>
      </w:pPr>
      <w:r w:rsidRPr="0075215B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(Василий Песков)</w:t>
      </w:r>
    </w:p>
    <w:p w:rsidR="000A4619" w:rsidRPr="006D58B2" w:rsidRDefault="000A4619" w:rsidP="006D58B2">
      <w:pPr>
        <w:jc w:val="both"/>
        <w:rPr>
          <w:rFonts w:ascii="Times New Roman" w:hAnsi="Times New Roman"/>
          <w:sz w:val="24"/>
          <w:szCs w:val="24"/>
        </w:rPr>
      </w:pPr>
    </w:p>
    <w:p w:rsidR="000A4619" w:rsidRDefault="000A4619" w:rsidP="006D58B2">
      <w:pPr>
        <w:jc w:val="both"/>
        <w:rPr>
          <w:rFonts w:ascii="Times New Roman" w:hAnsi="Times New Roman"/>
          <w:b/>
          <w:i/>
          <w:sz w:val="32"/>
          <w:szCs w:val="32"/>
        </w:rPr>
      </w:pPr>
      <w:r w:rsidRPr="002B3A08">
        <w:rPr>
          <w:rFonts w:ascii="Times New Roman" w:hAnsi="Times New Roman"/>
          <w:b/>
          <w:i/>
          <w:sz w:val="32"/>
          <w:szCs w:val="32"/>
        </w:rPr>
        <w:t xml:space="preserve">                     </w:t>
      </w:r>
      <w:r>
        <w:rPr>
          <w:rFonts w:ascii="Times New Roman" w:hAnsi="Times New Roman"/>
          <w:b/>
          <w:i/>
          <w:sz w:val="32"/>
          <w:szCs w:val="32"/>
        </w:rPr>
        <w:t xml:space="preserve">                         </w:t>
      </w:r>
    </w:p>
    <w:p w:rsidR="000A4619" w:rsidRPr="0075215B" w:rsidRDefault="000A4619" w:rsidP="00F52878">
      <w:pPr>
        <w:ind w:firstLine="708"/>
        <w:rPr>
          <w:rFonts w:ascii="Times New Roman" w:hAnsi="Times New Roman"/>
          <w:sz w:val="28"/>
          <w:szCs w:val="28"/>
        </w:rPr>
      </w:pPr>
      <w:r w:rsidRPr="0075215B">
        <w:rPr>
          <w:rFonts w:ascii="Times New Roman" w:hAnsi="Times New Roman"/>
          <w:sz w:val="28"/>
          <w:szCs w:val="28"/>
        </w:rPr>
        <w:t>Каждый человек – частичка рода. Род вечен, а сам человек – нет, он конечен, он рождается и умирает. Каждый человек чувствовал свою принадлежность к роду. Гордился им или стыдился его. Каждый поклонялся предкам, прося помощи, защиты. И каждый чувствовал свою ответственность перед потомками, никому не хотелось, чтобы его стыдились. Поэтому люди стремились прожить жизнь достойно.</w:t>
      </w:r>
    </w:p>
    <w:p w:rsidR="000A4619" w:rsidRDefault="000A4619" w:rsidP="007E68E3">
      <w:pPr>
        <w:ind w:firstLine="708"/>
        <w:rPr>
          <w:rFonts w:ascii="Times New Roman" w:hAnsi="Times New Roman"/>
          <w:i/>
          <w:sz w:val="28"/>
          <w:szCs w:val="28"/>
        </w:rPr>
      </w:pPr>
      <w:r w:rsidRPr="007521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Семья  самое дорогое, что есть у каждого человека. Где бы мы с вами ни были, что бы с нами ни случилось, в радости и печали, мы всегда должны помнить о самых близких и дорогих людях. Семья нужна человеку, чтобы его любили, понимали, одобряли. Любили не за что-то конкретное, а просто за то, что ты есть на свете. Без семьи человеку очень и очень трудно.</w:t>
      </w:r>
      <w:r w:rsidRPr="0075215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Я хочу рассказать  о маленькой частичке  нашей семьи по линии моей мамы  Ждановых-Федоровых.</w:t>
      </w:r>
    </w:p>
    <w:p w:rsidR="000A4619" w:rsidRDefault="000A4619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</w:t>
      </w:r>
    </w:p>
    <w:p w:rsidR="000A4619" w:rsidRDefault="000A4619">
      <w:pPr>
        <w:rPr>
          <w:rFonts w:ascii="Times New Roman" w:hAnsi="Times New Roman"/>
          <w:b/>
          <w:sz w:val="36"/>
          <w:szCs w:val="36"/>
        </w:rPr>
      </w:pPr>
    </w:p>
    <w:p w:rsidR="000A4619" w:rsidRPr="0075215B" w:rsidRDefault="000A4619">
      <w:pPr>
        <w:rPr>
          <w:rFonts w:ascii="Times New Roman" w:hAnsi="Times New Roman"/>
          <w:b/>
          <w:sz w:val="36"/>
          <w:szCs w:val="36"/>
        </w:rPr>
      </w:pPr>
    </w:p>
    <w:p w:rsidR="000A4619" w:rsidRPr="00F52878" w:rsidRDefault="000A4619">
      <w:pPr>
        <w:rPr>
          <w:rFonts w:ascii="Times New Roman" w:hAnsi="Times New Roman"/>
          <w:b/>
          <w:sz w:val="32"/>
          <w:szCs w:val="32"/>
        </w:rPr>
      </w:pPr>
    </w:p>
    <w:p w:rsidR="000A4619" w:rsidRPr="002B3A08" w:rsidRDefault="000A4619">
      <w:pPr>
        <w:rPr>
          <w:rFonts w:ascii="Times New Roman" w:hAnsi="Times New Roman"/>
          <w:i/>
          <w:sz w:val="28"/>
          <w:szCs w:val="28"/>
        </w:rPr>
      </w:pPr>
    </w:p>
    <w:p w:rsidR="000A4619" w:rsidRPr="002B3A08" w:rsidRDefault="000A4619">
      <w:pPr>
        <w:rPr>
          <w:rFonts w:ascii="Times New Roman" w:hAnsi="Times New Roman"/>
          <w:i/>
          <w:sz w:val="28"/>
          <w:szCs w:val="28"/>
        </w:rPr>
      </w:pPr>
    </w:p>
    <w:p w:rsidR="000A4619" w:rsidRDefault="000A4619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</w:t>
      </w:r>
      <w:r w:rsidRPr="002B3A08">
        <w:rPr>
          <w:rFonts w:ascii="Times New Roman" w:hAnsi="Times New Roman"/>
          <w:b/>
          <w:i/>
          <w:sz w:val="28"/>
          <w:szCs w:val="28"/>
        </w:rPr>
        <w:t>Жданова Лидия Алексеевна</w:t>
      </w:r>
      <w:r>
        <w:rPr>
          <w:rFonts w:ascii="Times New Roman" w:hAnsi="Times New Roman"/>
          <w:b/>
          <w:i/>
          <w:sz w:val="28"/>
          <w:szCs w:val="28"/>
        </w:rPr>
        <w:t xml:space="preserve"> ( моя бабушка )</w:t>
      </w:r>
    </w:p>
    <w:p w:rsidR="000A4619" w:rsidRDefault="000A4619">
      <w:pPr>
        <w:rPr>
          <w:rFonts w:ascii="Times New Roman" w:hAnsi="Times New Roman"/>
          <w:i/>
          <w:sz w:val="28"/>
          <w:szCs w:val="28"/>
        </w:rPr>
      </w:pPr>
    </w:p>
    <w:p w:rsidR="000A4619" w:rsidRPr="002B3A08" w:rsidRDefault="000A4619" w:rsidP="0075215B">
      <w:pPr>
        <w:framePr w:wrap="around" w:vAnchor="page" w:hAnchor="page" w:x="622" w:y="2395"/>
        <w:rPr>
          <w:rFonts w:ascii="Times New Roman" w:hAnsi="Times New Roman"/>
          <w:sz w:val="28"/>
          <w:szCs w:val="28"/>
        </w:rPr>
      </w:pPr>
      <w:r w:rsidRPr="00CF41C6">
        <w:rPr>
          <w:rFonts w:ascii="Times New Roman" w:hAnsi="Times New Roman"/>
          <w:sz w:val="28"/>
          <w:szCs w:val="28"/>
        </w:rPr>
        <w:pict>
          <v:shape id="_x0000_i1026" type="#_x0000_t75" style="width:180.75pt;height:255pt">
            <v:imagedata r:id="rId8" r:href="rId9"/>
          </v:shape>
        </w:pict>
      </w:r>
    </w:p>
    <w:p w:rsidR="000A4619" w:rsidRDefault="000A4619" w:rsidP="00FC2498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</w:t>
      </w:r>
      <w:r w:rsidRPr="002B3A08">
        <w:rPr>
          <w:rFonts w:ascii="Times New Roman" w:hAnsi="Times New Roman"/>
          <w:b/>
          <w:i/>
          <w:sz w:val="28"/>
          <w:szCs w:val="28"/>
        </w:rPr>
        <w:t>данова Лидия Алексеевна</w:t>
      </w:r>
      <w:r w:rsidRPr="002B3A08">
        <w:rPr>
          <w:rFonts w:ascii="Times New Roman" w:hAnsi="Times New Roman"/>
          <w:i/>
          <w:sz w:val="28"/>
          <w:szCs w:val="28"/>
        </w:rPr>
        <w:t xml:space="preserve"> </w:t>
      </w:r>
      <w:r w:rsidRPr="00F52878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родилась в 1924 году</w:t>
      </w:r>
      <w:r w:rsidRPr="009A32D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387">
        <w:rPr>
          <w:rFonts w:ascii="Times New Roman" w:hAnsi="Times New Roman"/>
          <w:sz w:val="28"/>
          <w:szCs w:val="28"/>
        </w:rPr>
        <w:t xml:space="preserve"> </w:t>
      </w:r>
    </w:p>
    <w:p w:rsidR="000A4619" w:rsidRDefault="000A4619" w:rsidP="00FC249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войной моя бабушка окончила восемь классов в школе и поступила на курсы бухгалтеров. Но началась война и вместо занятий их направили на лесозаготовки. В районе Талдоме они находились до  самых морозов. Без теплой одежды, в промокших на сквозь ботинках, они валили лес.</w:t>
      </w:r>
    </w:p>
    <w:p w:rsidR="000A4619" w:rsidRDefault="000A4619" w:rsidP="00FC249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Шла война…после возвращения в Москву начались занятия. Она окончила эти курсы, но не стала работать. Решила пойти на курсы радиотелеграфистов, чтобы попасть на фронт. Успешно окончив курсы, она думала, что её отправят в действующую армию, но она, с двумя подругами, получили назначение на Тушинский аэродром. Этот аэродром во время войны был базой санитарной авиации. Бабушка поддерживала связь с самолётами. Хоть они и были вольнонаёмными, все находились на казарменном положении. Бараки,  в которых они жили, стояли в  Покровско - Глебовском парке. В свободное время посещала вечернюю школу. Здесь, на аэродроме, она проработала до окончания войны.</w:t>
      </w:r>
      <w:r w:rsidRPr="005E1387">
        <w:rPr>
          <w:rFonts w:ascii="Times New Roman" w:hAnsi="Times New Roman"/>
          <w:sz w:val="28"/>
          <w:szCs w:val="28"/>
        </w:rPr>
        <w:t xml:space="preserve"> </w:t>
      </w:r>
    </w:p>
    <w:p w:rsidR="000A4619" w:rsidRPr="005E1387" w:rsidRDefault="000A4619" w:rsidP="00FC2498">
      <w:pPr>
        <w:spacing w:after="0"/>
        <w:rPr>
          <w:rFonts w:ascii="Times New Roman" w:hAnsi="Times New Roman"/>
          <w:sz w:val="28"/>
          <w:szCs w:val="28"/>
        </w:rPr>
      </w:pPr>
      <w:r w:rsidRPr="005E1387">
        <w:rPr>
          <w:rFonts w:ascii="Times New Roman" w:hAnsi="Times New Roman"/>
          <w:sz w:val="28"/>
          <w:szCs w:val="28"/>
        </w:rPr>
        <w:t>За доблестный труд во время войны она была награждена медалью «За победу над Германией». По состоянию здоровья она покинула нас в 2007 году.</w:t>
      </w:r>
    </w:p>
    <w:bookmarkStart w:id="0" w:name="OLE_LINK1"/>
    <w:bookmarkStart w:id="1" w:name="OLE_LINK2"/>
    <w:p w:rsidR="000A4619" w:rsidRDefault="000A4619" w:rsidP="00FC2498">
      <w:pPr>
        <w:framePr w:wrap="around" w:vAnchor="page" w:hAnchor="page" w:x="3142" w:y="11035"/>
        <w:rPr>
          <w:sz w:val="2"/>
        </w:rPr>
      </w:pPr>
      <w:r>
        <w:fldChar w:fldCharType="begin"/>
      </w:r>
      <w:r>
        <w:instrText xml:space="preserve"> INCLUDEPICTURE  "I:\\..\\..\\..\\DOCUME~1\\NINANI~1\\LOCALS~1\\Temp\\FineReader10\\media\\image8.jpeg" \* MERGEFORMATINET </w:instrText>
      </w:r>
      <w:r>
        <w:fldChar w:fldCharType="separate"/>
      </w:r>
      <w:r>
        <w:pict>
          <v:shape id="_x0000_i1027" type="#_x0000_t75" style="width:323.25pt;height:235.5pt">
            <v:imagedata r:id="rId10" r:href="rId11"/>
          </v:shape>
        </w:pict>
      </w:r>
      <w:r>
        <w:fldChar w:fldCharType="end"/>
      </w:r>
    </w:p>
    <w:bookmarkEnd w:id="0"/>
    <w:bookmarkEnd w:id="1"/>
    <w:p w:rsidR="000A4619" w:rsidRPr="002B3A08" w:rsidRDefault="000A4619" w:rsidP="00FE51A7">
      <w:pPr>
        <w:rPr>
          <w:rFonts w:ascii="Times New Roman" w:hAnsi="Times New Roman"/>
          <w:i/>
          <w:sz w:val="28"/>
          <w:szCs w:val="28"/>
        </w:rPr>
      </w:pPr>
    </w:p>
    <w:p w:rsidR="000A4619" w:rsidRDefault="000A4619" w:rsidP="00FE51A7">
      <w:pPr>
        <w:rPr>
          <w:rFonts w:ascii="Times New Roman" w:hAnsi="Times New Roman"/>
          <w:i/>
          <w:sz w:val="28"/>
          <w:szCs w:val="28"/>
        </w:rPr>
      </w:pPr>
    </w:p>
    <w:p w:rsidR="000A4619" w:rsidRDefault="000A4619">
      <w:pPr>
        <w:rPr>
          <w:rFonts w:ascii="Times New Roman" w:hAnsi="Times New Roman"/>
          <w:i/>
          <w:sz w:val="28"/>
          <w:szCs w:val="28"/>
        </w:rPr>
      </w:pPr>
    </w:p>
    <w:p w:rsidR="000A4619" w:rsidRDefault="000A4619">
      <w:pPr>
        <w:rPr>
          <w:rFonts w:ascii="Times New Roman" w:hAnsi="Times New Roman"/>
          <w:sz w:val="28"/>
          <w:szCs w:val="28"/>
        </w:rPr>
      </w:pPr>
    </w:p>
    <w:p w:rsidR="000A4619" w:rsidRDefault="000A4619">
      <w:pPr>
        <w:rPr>
          <w:rFonts w:ascii="Times New Roman" w:hAnsi="Times New Roman"/>
          <w:sz w:val="28"/>
          <w:szCs w:val="28"/>
        </w:rPr>
      </w:pPr>
    </w:p>
    <w:p w:rsidR="000A4619" w:rsidRPr="002B3A08" w:rsidRDefault="000A4619" w:rsidP="00757062">
      <w:pPr>
        <w:framePr w:wrap="around" w:vAnchor="page" w:hAnchor="page" w:x="1726" w:y="20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Фотография: Лидия Алексеевна на курсах радисток.</w:t>
      </w:r>
    </w:p>
    <w:p w:rsidR="000A4619" w:rsidRPr="005E1387" w:rsidRDefault="000A4619" w:rsidP="00757062">
      <w:pPr>
        <w:framePr w:wrap="around" w:vAnchor="page" w:hAnchor="page" w:x="1726" w:y="2056"/>
        <w:jc w:val="center"/>
        <w:rPr>
          <w:rFonts w:ascii="Times New Roman" w:hAnsi="Times New Roman"/>
          <w:sz w:val="28"/>
          <w:szCs w:val="28"/>
        </w:rPr>
      </w:pPr>
      <w:r w:rsidRPr="00CF41C6">
        <w:rPr>
          <w:rFonts w:ascii="Times New Roman" w:hAnsi="Times New Roman"/>
          <w:sz w:val="28"/>
          <w:szCs w:val="28"/>
        </w:rPr>
        <w:pict>
          <v:shape id="_x0000_i1028" type="#_x0000_t75" style="width:294.75pt;height:240.75pt">
            <v:imagedata r:id="rId12" r:href="rId13"/>
          </v:shape>
        </w:pict>
      </w:r>
    </w:p>
    <w:p w:rsidR="000A4619" w:rsidRDefault="000A4619">
      <w:pPr>
        <w:rPr>
          <w:rFonts w:ascii="Times New Roman" w:hAnsi="Times New Roman"/>
          <w:sz w:val="28"/>
          <w:szCs w:val="28"/>
        </w:rPr>
      </w:pPr>
    </w:p>
    <w:p w:rsidR="000A4619" w:rsidRDefault="000A4619">
      <w:pPr>
        <w:rPr>
          <w:rFonts w:ascii="Times New Roman" w:hAnsi="Times New Roman"/>
          <w:sz w:val="28"/>
          <w:szCs w:val="28"/>
        </w:rPr>
      </w:pPr>
    </w:p>
    <w:p w:rsidR="000A4619" w:rsidRDefault="000A4619" w:rsidP="00FC24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 «Фронтовик 1941 – 1945»</w:t>
      </w:r>
      <w:r w:rsidRPr="00757062">
        <w:rPr>
          <w:rFonts w:ascii="Times New Roman" w:hAnsi="Times New Roman"/>
          <w:sz w:val="28"/>
          <w:szCs w:val="28"/>
        </w:rPr>
        <w:t xml:space="preserve"> </w:t>
      </w:r>
    </w:p>
    <w:p w:rsidR="000A4619" w:rsidRDefault="000A4619">
      <w:pPr>
        <w:rPr>
          <w:rFonts w:ascii="Times New Roman" w:hAnsi="Times New Roman"/>
          <w:sz w:val="28"/>
          <w:szCs w:val="28"/>
        </w:rPr>
      </w:pPr>
    </w:p>
    <w:p w:rsidR="000A4619" w:rsidRDefault="000A4619">
      <w:pPr>
        <w:rPr>
          <w:rFonts w:ascii="Times New Roman" w:hAnsi="Times New Roman"/>
          <w:sz w:val="28"/>
          <w:szCs w:val="28"/>
        </w:rPr>
      </w:pPr>
    </w:p>
    <w:p w:rsidR="000A4619" w:rsidRPr="00757062" w:rsidRDefault="000A4619">
      <w:pPr>
        <w:rPr>
          <w:rFonts w:ascii="Times New Roman" w:hAnsi="Times New Roman"/>
          <w:sz w:val="28"/>
          <w:szCs w:val="28"/>
        </w:rPr>
      </w:pPr>
      <w:r w:rsidRPr="00CF41C6">
        <w:rPr>
          <w:rFonts w:ascii="Times New Roman" w:hAnsi="Times New Roman"/>
          <w:sz w:val="28"/>
          <w:szCs w:val="28"/>
        </w:rPr>
        <w:pict>
          <v:shape id="_x0000_i1029" type="#_x0000_t75" style="width:240pt;height:180pt">
            <v:imagedata r:id="rId14" o:title=""/>
          </v:shape>
        </w:pict>
      </w:r>
    </w:p>
    <w:p w:rsidR="000A4619" w:rsidRDefault="000A4619">
      <w:pPr>
        <w:rPr>
          <w:rFonts w:ascii="Times New Roman" w:hAnsi="Times New Roman"/>
          <w:sz w:val="28"/>
          <w:szCs w:val="28"/>
        </w:rPr>
      </w:pPr>
    </w:p>
    <w:p w:rsidR="000A4619" w:rsidRDefault="000A4619">
      <w:pPr>
        <w:rPr>
          <w:rFonts w:ascii="Times New Roman" w:hAnsi="Times New Roman"/>
          <w:sz w:val="28"/>
          <w:szCs w:val="28"/>
        </w:rPr>
      </w:pPr>
    </w:p>
    <w:p w:rsidR="000A4619" w:rsidRDefault="000A4619">
      <w:pPr>
        <w:rPr>
          <w:rFonts w:ascii="Times New Roman" w:hAnsi="Times New Roman"/>
          <w:sz w:val="28"/>
          <w:szCs w:val="28"/>
        </w:rPr>
      </w:pPr>
    </w:p>
    <w:p w:rsidR="000A4619" w:rsidRPr="002B3A08" w:rsidRDefault="000A4619" w:rsidP="00FC2498">
      <w:pPr>
        <w:framePr w:wrap="around" w:vAnchor="page" w:hAnchor="page" w:x="1522" w:y="1135"/>
        <w:rPr>
          <w:rFonts w:ascii="Times New Roman" w:hAnsi="Times New Roman"/>
          <w:sz w:val="28"/>
          <w:szCs w:val="28"/>
        </w:rPr>
      </w:pPr>
      <w:r w:rsidRPr="00CF41C6">
        <w:rPr>
          <w:rFonts w:ascii="Times New Roman" w:hAnsi="Times New Roman"/>
          <w:sz w:val="28"/>
          <w:szCs w:val="28"/>
        </w:rPr>
        <w:pict>
          <v:shape id="_x0000_i1030" type="#_x0000_t75" style="width:439.5pt;height:315pt">
            <v:imagedata r:id="rId15" r:href="rId16"/>
          </v:shape>
        </w:pict>
      </w:r>
    </w:p>
    <w:p w:rsidR="000A4619" w:rsidRPr="002B3A08" w:rsidRDefault="000A4619">
      <w:pPr>
        <w:rPr>
          <w:rFonts w:ascii="Times New Roman" w:hAnsi="Times New Roman"/>
          <w:sz w:val="28"/>
          <w:szCs w:val="28"/>
        </w:rPr>
      </w:pPr>
    </w:p>
    <w:p w:rsidR="000A4619" w:rsidRPr="002B3A08" w:rsidRDefault="000A4619" w:rsidP="002B5255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CF41C6">
        <w:rPr>
          <w:rFonts w:ascii="Times New Roman" w:hAnsi="Times New Roman"/>
          <w:sz w:val="28"/>
          <w:szCs w:val="28"/>
          <w:lang w:val="en-US"/>
        </w:rPr>
        <w:pict>
          <v:shape id="_x0000_i1031" type="#_x0000_t75" style="width:393.75pt;height:295.5pt">
            <v:imagedata r:id="rId17" o:title=""/>
          </v:shape>
        </w:pict>
      </w:r>
    </w:p>
    <w:p w:rsidR="000A4619" w:rsidRDefault="000A4619">
      <w:pPr>
        <w:rPr>
          <w:rFonts w:ascii="Times New Roman" w:hAnsi="Times New Roman"/>
          <w:sz w:val="28"/>
          <w:szCs w:val="28"/>
        </w:rPr>
      </w:pPr>
      <w:r w:rsidRPr="002B3A08">
        <w:rPr>
          <w:rFonts w:ascii="Times New Roman" w:hAnsi="Times New Roman"/>
          <w:sz w:val="28"/>
          <w:szCs w:val="28"/>
        </w:rPr>
        <w:t>Медаль</w:t>
      </w:r>
      <w:r>
        <w:rPr>
          <w:rFonts w:ascii="Times New Roman" w:hAnsi="Times New Roman"/>
          <w:sz w:val="28"/>
          <w:szCs w:val="28"/>
        </w:rPr>
        <w:t xml:space="preserve"> «Сорок лет победы в ВОВ 1941 - 1945»</w:t>
      </w:r>
    </w:p>
    <w:p w:rsidR="000A4619" w:rsidRDefault="000A4619">
      <w:pPr>
        <w:rPr>
          <w:rFonts w:ascii="Times New Roman" w:hAnsi="Times New Roman"/>
          <w:sz w:val="28"/>
          <w:szCs w:val="28"/>
        </w:rPr>
      </w:pPr>
    </w:p>
    <w:p w:rsidR="000A4619" w:rsidRDefault="000A4619" w:rsidP="00FC2498">
      <w:pPr>
        <w:framePr w:wrap="around" w:vAnchor="page" w:hAnchor="page" w:x="982" w:y="3475"/>
        <w:rPr>
          <w:sz w:val="2"/>
        </w:rPr>
      </w:pPr>
      <w:r>
        <w:pict>
          <v:shape id="_x0000_i1032" type="#_x0000_t75" style="width:522.75pt;height:654.75pt">
            <v:imagedata r:id="rId18" r:href="rId19"/>
          </v:shape>
        </w:pict>
      </w:r>
    </w:p>
    <w:p w:rsidR="000A4619" w:rsidRPr="002B3A08" w:rsidRDefault="000A4619" w:rsidP="002B5255">
      <w:pPr>
        <w:jc w:val="center"/>
        <w:rPr>
          <w:rFonts w:ascii="Times New Roman" w:hAnsi="Times New Roman"/>
          <w:sz w:val="28"/>
          <w:szCs w:val="28"/>
        </w:rPr>
      </w:pPr>
      <w:r w:rsidRPr="00CF41C6">
        <w:rPr>
          <w:rFonts w:ascii="Times New Roman" w:hAnsi="Times New Roman"/>
          <w:sz w:val="28"/>
          <w:szCs w:val="28"/>
        </w:rPr>
        <w:pict>
          <v:shape id="_x0000_i1033" type="#_x0000_t75" style="width:403.5pt;height:4in">
            <v:imagedata r:id="rId20" o:title=""/>
          </v:shape>
        </w:pict>
      </w:r>
    </w:p>
    <w:p w:rsidR="000A4619" w:rsidRDefault="000A4619" w:rsidP="00FC2498">
      <w:pPr>
        <w:framePr w:wrap="around" w:vAnchor="page" w:hAnchor="page" w:x="802" w:y="9055"/>
        <w:rPr>
          <w:sz w:val="2"/>
        </w:rPr>
      </w:pPr>
      <w:r>
        <w:pict>
          <v:shape id="_x0000_i1034" type="#_x0000_t75" style="width:492pt;height:327pt">
            <v:imagedata r:id="rId21" r:href="rId22"/>
          </v:shape>
        </w:pict>
      </w:r>
    </w:p>
    <w:p w:rsidR="000A4619" w:rsidRPr="002B3A08" w:rsidRDefault="000A4619">
      <w:pPr>
        <w:rPr>
          <w:rFonts w:ascii="Times New Roman" w:hAnsi="Times New Roman"/>
          <w:sz w:val="28"/>
          <w:szCs w:val="28"/>
        </w:rPr>
      </w:pPr>
      <w:r w:rsidRPr="002B3A08">
        <w:rPr>
          <w:rFonts w:ascii="Times New Roman" w:hAnsi="Times New Roman"/>
          <w:sz w:val="28"/>
          <w:szCs w:val="28"/>
        </w:rPr>
        <w:t>Медали «Шестьдесят лет победы в ВОВ 1941 – 1945» и «Шестьдесят пять лет победы в ВОВ 1941 – 1945».</w:t>
      </w:r>
    </w:p>
    <w:p w:rsidR="000A4619" w:rsidRDefault="000A4619">
      <w:pPr>
        <w:rPr>
          <w:lang w:val="en-US"/>
        </w:rPr>
      </w:pPr>
    </w:p>
    <w:p w:rsidR="000A4619" w:rsidRDefault="000A4619">
      <w:pPr>
        <w:rPr>
          <w:lang w:val="en-US"/>
        </w:rPr>
      </w:pPr>
    </w:p>
    <w:p w:rsidR="000A4619" w:rsidRDefault="000A4619">
      <w:pPr>
        <w:rPr>
          <w:lang w:val="en-US"/>
        </w:rPr>
      </w:pPr>
    </w:p>
    <w:p w:rsidR="000A4619" w:rsidRDefault="000A4619" w:rsidP="00FC2498">
      <w:pPr>
        <w:framePr w:wrap="around" w:vAnchor="page" w:hAnchor="page" w:x="262" w:y="2755"/>
        <w:rPr>
          <w:sz w:val="2"/>
        </w:rPr>
      </w:pPr>
      <w:r>
        <w:pict>
          <v:shape id="_x0000_i1035" type="#_x0000_t75" style="width:186.75pt;height:347.25pt">
            <v:imagedata r:id="rId23" r:href="rId24"/>
          </v:shape>
        </w:pict>
      </w:r>
    </w:p>
    <w:p w:rsidR="000A4619" w:rsidRPr="005E1387" w:rsidRDefault="000A4619" w:rsidP="001A7E70">
      <w:pPr>
        <w:rPr>
          <w:rFonts w:ascii="Cambria" w:hAnsi="Cambria"/>
          <w:b/>
          <w:i/>
          <w:sz w:val="32"/>
        </w:rPr>
      </w:pPr>
      <w:r>
        <w:rPr>
          <w:rFonts w:ascii="Cambria" w:hAnsi="Cambria"/>
          <w:b/>
          <w:i/>
          <w:sz w:val="32"/>
        </w:rPr>
        <w:t xml:space="preserve">Жданов  Владимир Дмитриевич  (мой дедушка) </w:t>
      </w:r>
    </w:p>
    <w:p w:rsidR="000A4619" w:rsidRDefault="000A4619" w:rsidP="001A7E70">
      <w:pPr>
        <w:rPr>
          <w:rFonts w:ascii="Cambria" w:hAnsi="Cambria"/>
          <w:b/>
          <w:i/>
          <w:sz w:val="32"/>
          <w:lang w:val="en-US"/>
        </w:rPr>
      </w:pPr>
    </w:p>
    <w:p w:rsidR="000A4619" w:rsidRPr="00FC2498" w:rsidRDefault="000A4619" w:rsidP="00FC2498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Cambria" w:hAnsi="Cambria"/>
          <w:b/>
          <w:i/>
          <w:sz w:val="32"/>
        </w:rPr>
        <w:t xml:space="preserve">    </w:t>
      </w:r>
      <w:r w:rsidRPr="00FC2498">
        <w:rPr>
          <w:rFonts w:ascii="Times New Roman" w:hAnsi="Times New Roman"/>
          <w:b/>
          <w:i/>
          <w:sz w:val="28"/>
          <w:szCs w:val="28"/>
        </w:rPr>
        <w:t xml:space="preserve">Жданов Владимир Дмитриевич </w:t>
      </w:r>
      <w:r w:rsidRPr="00FC2498">
        <w:rPr>
          <w:rFonts w:ascii="Times New Roman" w:hAnsi="Times New Roman"/>
          <w:i/>
          <w:sz w:val="28"/>
          <w:szCs w:val="28"/>
        </w:rPr>
        <w:t>– родился</w:t>
      </w:r>
    </w:p>
    <w:p w:rsidR="000A4619" w:rsidRPr="00FC2498" w:rsidRDefault="000A4619" w:rsidP="00FC2498">
      <w:pPr>
        <w:spacing w:after="0"/>
        <w:rPr>
          <w:rFonts w:ascii="Times New Roman" w:hAnsi="Times New Roman"/>
          <w:i/>
          <w:sz w:val="28"/>
          <w:szCs w:val="28"/>
        </w:rPr>
      </w:pPr>
      <w:r w:rsidRPr="00FC2498">
        <w:rPr>
          <w:rFonts w:ascii="Times New Roman" w:hAnsi="Times New Roman"/>
          <w:i/>
          <w:sz w:val="28"/>
          <w:szCs w:val="28"/>
        </w:rPr>
        <w:t xml:space="preserve">   30 июня 1926 года  в городе Елец, Липецкой</w:t>
      </w:r>
    </w:p>
    <w:p w:rsidR="000A4619" w:rsidRPr="00FC2498" w:rsidRDefault="000A4619" w:rsidP="00FC2498">
      <w:pPr>
        <w:spacing w:after="0"/>
        <w:rPr>
          <w:rFonts w:ascii="Times New Roman" w:hAnsi="Times New Roman"/>
          <w:i/>
          <w:sz w:val="28"/>
          <w:szCs w:val="28"/>
        </w:rPr>
      </w:pPr>
      <w:r w:rsidRPr="00FC2498">
        <w:rPr>
          <w:rFonts w:ascii="Times New Roman" w:hAnsi="Times New Roman"/>
          <w:i/>
          <w:sz w:val="28"/>
          <w:szCs w:val="28"/>
        </w:rPr>
        <w:t xml:space="preserve">   области. Окончил железнодорожный техникум,</w:t>
      </w:r>
    </w:p>
    <w:p w:rsidR="000A4619" w:rsidRPr="00FC2498" w:rsidRDefault="000A4619" w:rsidP="00FC2498">
      <w:pPr>
        <w:spacing w:after="0"/>
        <w:rPr>
          <w:rFonts w:ascii="Times New Roman" w:hAnsi="Times New Roman"/>
          <w:i/>
          <w:sz w:val="28"/>
          <w:szCs w:val="28"/>
        </w:rPr>
      </w:pPr>
      <w:r w:rsidRPr="00FC2498">
        <w:rPr>
          <w:rFonts w:ascii="Times New Roman" w:hAnsi="Times New Roman"/>
          <w:i/>
          <w:sz w:val="28"/>
          <w:szCs w:val="28"/>
        </w:rPr>
        <w:t xml:space="preserve">   Московский Институт Инженеров Транспорта.   </w:t>
      </w:r>
    </w:p>
    <w:p w:rsidR="000A4619" w:rsidRPr="00FC2498" w:rsidRDefault="000A4619" w:rsidP="00FC2498">
      <w:pPr>
        <w:spacing w:after="0"/>
        <w:rPr>
          <w:rFonts w:ascii="Times New Roman" w:hAnsi="Times New Roman"/>
          <w:i/>
          <w:sz w:val="28"/>
          <w:szCs w:val="28"/>
        </w:rPr>
      </w:pPr>
      <w:r w:rsidRPr="00FC2498">
        <w:rPr>
          <w:rFonts w:ascii="Times New Roman" w:hAnsi="Times New Roman"/>
          <w:i/>
          <w:sz w:val="28"/>
          <w:szCs w:val="28"/>
        </w:rPr>
        <w:t xml:space="preserve">    Полученное образование ему пригодились в годы  </w:t>
      </w:r>
    </w:p>
    <w:p w:rsidR="000A4619" w:rsidRPr="00FC2498" w:rsidRDefault="000A4619" w:rsidP="00FC2498">
      <w:pPr>
        <w:spacing w:after="0"/>
        <w:rPr>
          <w:rFonts w:ascii="Times New Roman" w:hAnsi="Times New Roman"/>
          <w:i/>
          <w:sz w:val="28"/>
          <w:szCs w:val="28"/>
        </w:rPr>
      </w:pPr>
      <w:r w:rsidRPr="00FC2498">
        <w:rPr>
          <w:rFonts w:ascii="Times New Roman" w:hAnsi="Times New Roman"/>
          <w:i/>
          <w:sz w:val="28"/>
          <w:szCs w:val="28"/>
        </w:rPr>
        <w:t>Великой Отечественной  войны, находясь в тылу,   чем мог, помогал фронту.</w:t>
      </w:r>
    </w:p>
    <w:p w:rsidR="000A4619" w:rsidRPr="00FC2498" w:rsidRDefault="000A4619" w:rsidP="00FC2498">
      <w:pPr>
        <w:spacing w:after="0"/>
        <w:rPr>
          <w:rFonts w:ascii="Times New Roman" w:hAnsi="Times New Roman"/>
          <w:i/>
          <w:sz w:val="28"/>
          <w:szCs w:val="28"/>
        </w:rPr>
      </w:pPr>
      <w:r w:rsidRPr="00FC2498">
        <w:rPr>
          <w:rFonts w:ascii="Times New Roman" w:hAnsi="Times New Roman"/>
          <w:i/>
          <w:sz w:val="28"/>
          <w:szCs w:val="28"/>
        </w:rPr>
        <w:t xml:space="preserve">   После окончания Великой Отечественной войны   </w:t>
      </w:r>
    </w:p>
    <w:p w:rsidR="000A4619" w:rsidRPr="00FC2498" w:rsidRDefault="000A4619" w:rsidP="00FC2498">
      <w:pPr>
        <w:spacing w:after="0"/>
        <w:rPr>
          <w:rFonts w:ascii="Times New Roman" w:hAnsi="Times New Roman"/>
          <w:i/>
          <w:sz w:val="28"/>
          <w:szCs w:val="28"/>
        </w:rPr>
      </w:pPr>
      <w:r w:rsidRPr="00FC2498">
        <w:rPr>
          <w:rFonts w:ascii="Times New Roman" w:hAnsi="Times New Roman"/>
          <w:i/>
          <w:sz w:val="28"/>
          <w:szCs w:val="28"/>
        </w:rPr>
        <w:t xml:space="preserve">   он   помогал возобновлять движение на  </w:t>
      </w:r>
    </w:p>
    <w:p w:rsidR="000A4619" w:rsidRPr="00FC2498" w:rsidRDefault="000A4619" w:rsidP="00FC2498">
      <w:pPr>
        <w:spacing w:after="0"/>
        <w:rPr>
          <w:rFonts w:ascii="Times New Roman" w:hAnsi="Times New Roman"/>
          <w:i/>
          <w:sz w:val="28"/>
          <w:szCs w:val="28"/>
        </w:rPr>
      </w:pPr>
      <w:r w:rsidRPr="00FC2498">
        <w:rPr>
          <w:rFonts w:ascii="Times New Roman" w:hAnsi="Times New Roman"/>
          <w:i/>
          <w:sz w:val="28"/>
          <w:szCs w:val="28"/>
        </w:rPr>
        <w:t xml:space="preserve">   железнодорожных путях.  За разработку  </w:t>
      </w:r>
    </w:p>
    <w:p w:rsidR="000A4619" w:rsidRPr="00FC2498" w:rsidRDefault="000A4619" w:rsidP="00F265FD">
      <w:pPr>
        <w:jc w:val="both"/>
        <w:rPr>
          <w:rFonts w:ascii="Times New Roman" w:hAnsi="Times New Roman"/>
          <w:i/>
          <w:sz w:val="28"/>
          <w:szCs w:val="28"/>
        </w:rPr>
      </w:pPr>
      <w:r w:rsidRPr="00FC2498">
        <w:rPr>
          <w:rFonts w:ascii="Times New Roman" w:hAnsi="Times New Roman"/>
          <w:i/>
          <w:sz w:val="28"/>
          <w:szCs w:val="28"/>
        </w:rPr>
        <w:t xml:space="preserve">   технического проекта был награжден  </w:t>
      </w:r>
    </w:p>
    <w:p w:rsidR="000A4619" w:rsidRPr="00FC2498" w:rsidRDefault="000A4619" w:rsidP="00F265FD">
      <w:pPr>
        <w:jc w:val="both"/>
        <w:rPr>
          <w:rFonts w:ascii="Times New Roman" w:hAnsi="Times New Roman"/>
          <w:i/>
          <w:sz w:val="28"/>
          <w:szCs w:val="28"/>
        </w:rPr>
      </w:pPr>
      <w:r w:rsidRPr="00FC2498">
        <w:rPr>
          <w:rFonts w:ascii="Times New Roman" w:hAnsi="Times New Roman"/>
          <w:i/>
          <w:sz w:val="28"/>
          <w:szCs w:val="28"/>
        </w:rPr>
        <w:t xml:space="preserve">   государственной премией Совета </w:t>
      </w:r>
    </w:p>
    <w:p w:rsidR="000A4619" w:rsidRPr="00FC2498" w:rsidRDefault="000A4619" w:rsidP="00F265FD">
      <w:pPr>
        <w:jc w:val="both"/>
        <w:rPr>
          <w:rFonts w:ascii="Times New Roman" w:hAnsi="Times New Roman"/>
          <w:i/>
          <w:sz w:val="28"/>
          <w:szCs w:val="28"/>
        </w:rPr>
      </w:pPr>
      <w:r w:rsidRPr="00FC2498">
        <w:rPr>
          <w:rFonts w:ascii="Times New Roman" w:hAnsi="Times New Roman"/>
          <w:i/>
          <w:sz w:val="28"/>
          <w:szCs w:val="28"/>
        </w:rPr>
        <w:t xml:space="preserve">    министров СССР.</w:t>
      </w:r>
    </w:p>
    <w:p w:rsidR="000A4619" w:rsidRDefault="000A4619" w:rsidP="00FC2498">
      <w:pPr>
        <w:framePr w:wrap="around" w:vAnchor="page" w:hAnchor="page" w:x="4942" w:y="9955"/>
        <w:rPr>
          <w:sz w:val="2"/>
        </w:rPr>
      </w:pPr>
      <w:r>
        <w:pict>
          <v:shape id="_x0000_i1036" type="#_x0000_t75" style="width:274.5pt;height:205.5pt">
            <v:imagedata r:id="rId25" r:href="rId26"/>
          </v:shape>
        </w:pict>
      </w:r>
    </w:p>
    <w:p w:rsidR="000A4619" w:rsidRPr="001C68DB" w:rsidRDefault="000A4619" w:rsidP="00F265FD">
      <w:pPr>
        <w:jc w:val="both"/>
        <w:rPr>
          <w:rFonts w:ascii="Cambria" w:hAnsi="Cambria"/>
          <w:i/>
          <w:sz w:val="28"/>
        </w:rPr>
      </w:pPr>
    </w:p>
    <w:p w:rsidR="000A4619" w:rsidRDefault="000A4619" w:rsidP="001A7E70">
      <w:pPr>
        <w:rPr>
          <w:rFonts w:ascii="Cambria" w:hAnsi="Cambria"/>
          <w:i/>
          <w:sz w:val="28"/>
        </w:rPr>
      </w:pPr>
    </w:p>
    <w:p w:rsidR="000A4619" w:rsidRDefault="000A4619" w:rsidP="001A7E70">
      <w:pPr>
        <w:rPr>
          <w:rFonts w:ascii="Cambria" w:hAnsi="Cambria"/>
          <w:i/>
          <w:sz w:val="28"/>
        </w:rPr>
      </w:pPr>
    </w:p>
    <w:p w:rsidR="000A4619" w:rsidRDefault="000A4619" w:rsidP="001A7E70">
      <w:pPr>
        <w:rPr>
          <w:rFonts w:ascii="Cambria" w:hAnsi="Cambria"/>
          <w:i/>
          <w:sz w:val="28"/>
        </w:rPr>
      </w:pPr>
    </w:p>
    <w:p w:rsidR="000A4619" w:rsidRPr="00FF2316" w:rsidRDefault="000A4619" w:rsidP="001A7E70">
      <w:pPr>
        <w:rPr>
          <w:rFonts w:ascii="Cambria" w:hAnsi="Cambria"/>
          <w:i/>
          <w:sz w:val="28"/>
        </w:rPr>
      </w:pPr>
    </w:p>
    <w:p w:rsidR="000A4619" w:rsidRDefault="000A4619" w:rsidP="001A7E70">
      <w:pPr>
        <w:rPr>
          <w:rFonts w:ascii="Cambria" w:hAnsi="Cambria"/>
          <w:i/>
          <w:sz w:val="28"/>
        </w:rPr>
      </w:pPr>
    </w:p>
    <w:p w:rsidR="000A4619" w:rsidRDefault="000A4619" w:rsidP="001A7E70">
      <w:pPr>
        <w:rPr>
          <w:rFonts w:ascii="Cambria" w:hAnsi="Cambria"/>
          <w:i/>
          <w:sz w:val="28"/>
        </w:rPr>
      </w:pPr>
    </w:p>
    <w:p w:rsidR="000A4619" w:rsidRDefault="000A4619" w:rsidP="001A7E70">
      <w:pPr>
        <w:rPr>
          <w:rFonts w:ascii="Cambria" w:hAnsi="Cambria"/>
          <w:i/>
          <w:sz w:val="28"/>
        </w:rPr>
      </w:pPr>
    </w:p>
    <w:p w:rsidR="000A4619" w:rsidRDefault="000A4619" w:rsidP="001A7E70">
      <w:pPr>
        <w:rPr>
          <w:rFonts w:ascii="Cambria" w:hAnsi="Cambria"/>
          <w:i/>
          <w:sz w:val="28"/>
        </w:rPr>
      </w:pPr>
      <w:r>
        <w:rPr>
          <w:rFonts w:ascii="Cambria" w:hAnsi="Cambria"/>
          <w:i/>
          <w:sz w:val="28"/>
        </w:rPr>
        <w:t xml:space="preserve">Фотография из архива: дедушка восстанавливает рельсы </w:t>
      </w:r>
    </w:p>
    <w:p w:rsidR="000A4619" w:rsidRDefault="000A4619" w:rsidP="004921F8">
      <w:pPr>
        <w:rPr>
          <w:rFonts w:ascii="Times New Roman" w:hAnsi="Times New Roman"/>
          <w:color w:val="000000"/>
          <w:sz w:val="28"/>
        </w:rPr>
      </w:pPr>
    </w:p>
    <w:p w:rsidR="000A4619" w:rsidRPr="00BC42E2" w:rsidRDefault="000A4619" w:rsidP="00FC2498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Наша семья бережно хранит память о наших  близких и родных родственниках . Их  личные вещи и  награды  хранятся  в  памятной шкатулке .  Очень  жалко , что раньше  не со всех семьях  хранили памятные архивы о своих родственниках . </w:t>
      </w:r>
      <w:r w:rsidRPr="00BC42E2">
        <w:rPr>
          <w:rFonts w:ascii="Times New Roman" w:hAnsi="Times New Roman"/>
          <w:color w:val="000000"/>
          <w:sz w:val="28"/>
          <w:szCs w:val="28"/>
        </w:rPr>
        <w:t>Не надо забывать о</w:t>
      </w:r>
      <w:r>
        <w:rPr>
          <w:rFonts w:ascii="Times New Roman" w:hAnsi="Times New Roman"/>
          <w:color w:val="000000"/>
          <w:sz w:val="28"/>
          <w:szCs w:val="28"/>
        </w:rPr>
        <w:t xml:space="preserve"> них , ведь все что мы имеем сейчас , это только благодаря им.  </w:t>
      </w:r>
      <w:r w:rsidRPr="00BC42E2">
        <w:rPr>
          <w:rFonts w:ascii="Times New Roman" w:hAnsi="Times New Roman"/>
          <w:color w:val="000000"/>
          <w:sz w:val="28"/>
          <w:szCs w:val="28"/>
        </w:rPr>
        <w:t xml:space="preserve">Моих племянников я с рождения приучаю гордиться подвигом своих бабушки и дедушки. </w:t>
      </w:r>
      <w:r>
        <w:rPr>
          <w:rFonts w:ascii="Times New Roman" w:hAnsi="Times New Roman"/>
          <w:color w:val="000000"/>
          <w:sz w:val="28"/>
          <w:szCs w:val="28"/>
        </w:rPr>
        <w:t>Я  п</w:t>
      </w:r>
      <w:r w:rsidRPr="00BC42E2">
        <w:rPr>
          <w:rFonts w:ascii="Times New Roman" w:hAnsi="Times New Roman"/>
          <w:color w:val="000000"/>
          <w:sz w:val="28"/>
          <w:szCs w:val="28"/>
        </w:rPr>
        <w:t xml:space="preserve">оказываю им фотографии, рассказываю о </w:t>
      </w:r>
      <w:r>
        <w:rPr>
          <w:rFonts w:ascii="Times New Roman" w:hAnsi="Times New Roman"/>
          <w:color w:val="000000"/>
          <w:sz w:val="28"/>
          <w:szCs w:val="28"/>
        </w:rPr>
        <w:t>жизни  бабушки и дедушки , о  сложном периоде  в жизни нашей страны .</w:t>
      </w:r>
      <w:r w:rsidRPr="00BC42E2">
        <w:rPr>
          <w:rFonts w:ascii="Times New Roman" w:hAnsi="Times New Roman"/>
          <w:color w:val="000000"/>
          <w:sz w:val="28"/>
          <w:szCs w:val="28"/>
        </w:rPr>
        <w:t xml:space="preserve"> Своего старшего племянника, Сашу, беру с собой на кладбище, так как я регулярно </w:t>
      </w:r>
      <w:r>
        <w:rPr>
          <w:rFonts w:ascii="Times New Roman" w:hAnsi="Times New Roman"/>
          <w:color w:val="000000"/>
          <w:sz w:val="28"/>
          <w:szCs w:val="28"/>
        </w:rPr>
        <w:t xml:space="preserve">приношу  туда свежие гвоздики . </w:t>
      </w:r>
    </w:p>
    <w:p w:rsidR="000A4619" w:rsidRDefault="000A4619">
      <w:pPr>
        <w:rPr>
          <w:color w:val="000000"/>
        </w:rPr>
      </w:pPr>
    </w:p>
    <w:p w:rsidR="000A4619" w:rsidRDefault="000A4619">
      <w:pPr>
        <w:rPr>
          <w:color w:val="000000"/>
        </w:rPr>
      </w:pPr>
    </w:p>
    <w:p w:rsidR="000A4619" w:rsidRDefault="000A4619">
      <w:pPr>
        <w:rPr>
          <w:color w:val="000000"/>
        </w:rPr>
      </w:pPr>
    </w:p>
    <w:p w:rsidR="000A4619" w:rsidRDefault="000A4619">
      <w:pPr>
        <w:rPr>
          <w:color w:val="000000"/>
        </w:rPr>
      </w:pPr>
    </w:p>
    <w:p w:rsidR="000A4619" w:rsidRDefault="000A4619">
      <w:pPr>
        <w:rPr>
          <w:color w:val="000000"/>
        </w:rPr>
      </w:pPr>
    </w:p>
    <w:p w:rsidR="000A4619" w:rsidRDefault="000A4619">
      <w:pPr>
        <w:rPr>
          <w:color w:val="000000"/>
        </w:rPr>
      </w:pPr>
    </w:p>
    <w:p w:rsidR="000A4619" w:rsidRDefault="000A4619">
      <w:pPr>
        <w:rPr>
          <w:color w:val="000000"/>
        </w:rPr>
      </w:pPr>
    </w:p>
    <w:p w:rsidR="000A4619" w:rsidRPr="00F265FD" w:rsidRDefault="000A4619">
      <w:pPr>
        <w:rPr>
          <w:color w:val="000000"/>
        </w:rPr>
      </w:pPr>
    </w:p>
    <w:p w:rsidR="000A4619" w:rsidRPr="00F265FD" w:rsidRDefault="000A4619">
      <w:pPr>
        <w:rPr>
          <w:color w:val="000000"/>
        </w:rPr>
      </w:pPr>
    </w:p>
    <w:p w:rsidR="000A4619" w:rsidRDefault="000A4619"/>
    <w:p w:rsidR="000A4619" w:rsidRDefault="000A4619"/>
    <w:sectPr w:rsidR="000A4619" w:rsidSect="00150342">
      <w:footerReference w:type="even" r:id="rId27"/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619" w:rsidRDefault="000A4619">
      <w:r>
        <w:separator/>
      </w:r>
    </w:p>
  </w:endnote>
  <w:endnote w:type="continuationSeparator" w:id="0">
    <w:p w:rsidR="000A4619" w:rsidRDefault="000A46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619" w:rsidRDefault="000A4619" w:rsidP="005711B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A4619" w:rsidRDefault="000A4619" w:rsidP="0015034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619" w:rsidRDefault="000A4619" w:rsidP="005711B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0A4619" w:rsidRDefault="000A4619" w:rsidP="00150342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619" w:rsidRDefault="000A4619">
      <w:r>
        <w:separator/>
      </w:r>
    </w:p>
  </w:footnote>
  <w:footnote w:type="continuationSeparator" w:id="0">
    <w:p w:rsidR="000A4619" w:rsidRDefault="000A46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15AC4"/>
    <w:multiLevelType w:val="hybridMultilevel"/>
    <w:tmpl w:val="FCECA3DC"/>
    <w:lvl w:ilvl="0" w:tplc="FDC29AF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EA173EC"/>
    <w:multiLevelType w:val="hybridMultilevel"/>
    <w:tmpl w:val="9202C9F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BEE5982"/>
    <w:multiLevelType w:val="hybridMultilevel"/>
    <w:tmpl w:val="36B4FE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2C96"/>
    <w:rsid w:val="00053AD5"/>
    <w:rsid w:val="00056705"/>
    <w:rsid w:val="000865B1"/>
    <w:rsid w:val="000A4619"/>
    <w:rsid w:val="00150342"/>
    <w:rsid w:val="0015689F"/>
    <w:rsid w:val="00164A9D"/>
    <w:rsid w:val="00180835"/>
    <w:rsid w:val="001937D8"/>
    <w:rsid w:val="001A7E70"/>
    <w:rsid w:val="001C68DB"/>
    <w:rsid w:val="00263C50"/>
    <w:rsid w:val="002742B7"/>
    <w:rsid w:val="002A4E09"/>
    <w:rsid w:val="002B3A08"/>
    <w:rsid w:val="002B5255"/>
    <w:rsid w:val="002C0A54"/>
    <w:rsid w:val="00307F9D"/>
    <w:rsid w:val="0033068C"/>
    <w:rsid w:val="00392134"/>
    <w:rsid w:val="003A515F"/>
    <w:rsid w:val="004328D7"/>
    <w:rsid w:val="00486229"/>
    <w:rsid w:val="004921F8"/>
    <w:rsid w:val="0049426C"/>
    <w:rsid w:val="004C6ECF"/>
    <w:rsid w:val="00500A4F"/>
    <w:rsid w:val="005711B1"/>
    <w:rsid w:val="00584880"/>
    <w:rsid w:val="005D2C96"/>
    <w:rsid w:val="005E1387"/>
    <w:rsid w:val="00640B07"/>
    <w:rsid w:val="00697D73"/>
    <w:rsid w:val="006D58B2"/>
    <w:rsid w:val="00723598"/>
    <w:rsid w:val="0075215B"/>
    <w:rsid w:val="00757062"/>
    <w:rsid w:val="007654B8"/>
    <w:rsid w:val="0077208D"/>
    <w:rsid w:val="007E19AE"/>
    <w:rsid w:val="007E68E3"/>
    <w:rsid w:val="0080424B"/>
    <w:rsid w:val="00846470"/>
    <w:rsid w:val="008C0376"/>
    <w:rsid w:val="008D06D9"/>
    <w:rsid w:val="008D4090"/>
    <w:rsid w:val="008D5472"/>
    <w:rsid w:val="008E272B"/>
    <w:rsid w:val="00914AC5"/>
    <w:rsid w:val="009250B7"/>
    <w:rsid w:val="0094233C"/>
    <w:rsid w:val="00950575"/>
    <w:rsid w:val="00982817"/>
    <w:rsid w:val="009A32D6"/>
    <w:rsid w:val="009B0E6A"/>
    <w:rsid w:val="009B33C1"/>
    <w:rsid w:val="009C1865"/>
    <w:rsid w:val="00A15A99"/>
    <w:rsid w:val="00A26558"/>
    <w:rsid w:val="00A94101"/>
    <w:rsid w:val="00BA31F7"/>
    <w:rsid w:val="00BC42E2"/>
    <w:rsid w:val="00C11EEB"/>
    <w:rsid w:val="00C220E8"/>
    <w:rsid w:val="00C3581E"/>
    <w:rsid w:val="00C473EF"/>
    <w:rsid w:val="00C937F6"/>
    <w:rsid w:val="00C95A43"/>
    <w:rsid w:val="00CD4D91"/>
    <w:rsid w:val="00CE52CC"/>
    <w:rsid w:val="00CF41C6"/>
    <w:rsid w:val="00D35636"/>
    <w:rsid w:val="00E03BBD"/>
    <w:rsid w:val="00EE39E0"/>
    <w:rsid w:val="00F265FD"/>
    <w:rsid w:val="00F52878"/>
    <w:rsid w:val="00F63B13"/>
    <w:rsid w:val="00F86E45"/>
    <w:rsid w:val="00FC2498"/>
    <w:rsid w:val="00FE51A7"/>
    <w:rsid w:val="00FF2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68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63C5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uiPriority w:val="99"/>
    <w:rsid w:val="006D58B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503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80835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15034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DOCUME~1/NINANI~1/LOCALS~1/Temp/FineReader10/media/image12.jpeg" TargetMode="External"/><Relationship Id="rId18" Type="http://schemas.openxmlformats.org/officeDocument/2006/relationships/image" Target="media/image8.jpeg"/><Relationship Id="rId26" Type="http://schemas.openxmlformats.org/officeDocument/2006/relationships/image" Target="../../../DOCUME~1/NINANI~1/LOCALS~1/Temp/FineReader10/media/image14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../../../DOCUME~1/NINANI~1/LOCALS~1/Temp/FineReader10/media/image1.jpeg" TargetMode="Externa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../../../DOCUME~1/NINANI~1/LOCALS~1/Temp/FineReader10/media/image8.jpeg" TargetMode="External"/><Relationship Id="rId24" Type="http://schemas.openxmlformats.org/officeDocument/2006/relationships/image" Target="../../../DOCUME~1/NINANI~1/LOCALS~1/Temp/FineReader10/media/image10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../../../DOCUME~1/NINANI~1/LOCALS~1/Temp/FineReader10/media/image5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../../../DOCUME~1/NINANI~1/LOCALS~1/Temp/FineReader10/media/image11.jpeg" TargetMode="External"/><Relationship Id="rId14" Type="http://schemas.openxmlformats.org/officeDocument/2006/relationships/image" Target="media/image5.jpeg"/><Relationship Id="rId22" Type="http://schemas.openxmlformats.org/officeDocument/2006/relationships/image" Target="../../../DOCUME~1/NINANI~1/LOCALS~1/Temp/FineReader10/media/image2.jpeg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240</TotalTime>
  <Pages>9</Pages>
  <Words>898</Words>
  <Characters>5122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Соколова</cp:lastModifiedBy>
  <cp:revision>17</cp:revision>
  <cp:lastPrinted>2013-09-22T15:16:00Z</cp:lastPrinted>
  <dcterms:created xsi:type="dcterms:W3CDTF">2013-09-22T12:25:00Z</dcterms:created>
  <dcterms:modified xsi:type="dcterms:W3CDTF">2013-10-29T06:38:00Z</dcterms:modified>
</cp:coreProperties>
</file>