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Моя прабабушка Куколева Пелагея Трофимовна – ребенок  войны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ГБПОУ Колледж «Царицыно»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инько</w:t>
      </w: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 Юлия, группа 18ГД-03, 1 курс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Руководитель Лицарева Александра Федоровна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9 М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>ая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это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самый важный праздник в России. Именно 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в этот день закончилась В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торая мировая война. Благодаря нашим предкам мы живем, радуемся жизни, а над головой 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>мирное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небо. По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этому мы должны 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по-особому воспринимать этот праздник и гордиться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теми, кто защищал нас и нашу страну.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Мою прабабушку зовут Куколева Пелагея Трофимовна. 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>Она родилась в К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лужской области 14 декабря 1933 года. </w:t>
      </w: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Ей 86 лет. Она ребенок войны. Прабабушка мне рассказала много историй о войне, как она, ее братья и сестры помогали советским солдатам. Ей больно вспоминать о войне. Вся семья не ожидала  начала войны. Для них это оказался большой удар…</w:t>
      </w:r>
    </w:p>
    <w:p w:rsidR="005A4203" w:rsidRPr="00C830B2" w:rsidRDefault="005A4203" w:rsidP="00C830B2">
      <w:pPr>
        <w:shd w:val="clear" w:color="auto" w:fill="FFFFFF"/>
        <w:spacing w:after="0" w:line="270" w:lineRule="atLeast"/>
        <w:ind w:left="60" w:right="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Когда началась война, бабушке было 7 лет. 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Ели они мерзлую картошку, и хлеб. З</w:t>
      </w:r>
      <w:r w:rsidRPr="003A6190">
        <w:rPr>
          <w:rFonts w:ascii="Times New Roman" w:hAnsi="Times New Roman"/>
          <w:color w:val="000000"/>
          <w:sz w:val="24"/>
          <w:szCs w:val="24"/>
          <w:lang w:eastAsia="ru-RU"/>
        </w:rPr>
        <w:t>абивали собак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A4203" w:rsidRPr="00C830B2" w:rsidRDefault="005A4203" w:rsidP="00C830B2">
      <w:pPr>
        <w:shd w:val="clear" w:color="auto" w:fill="FFFFFF"/>
        <w:spacing w:after="0" w:line="270" w:lineRule="atLeast"/>
        <w:ind w:right="-1"/>
        <w:jc w:val="both"/>
        <w:rPr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 xml:space="preserve">В начале войны бабушка с семьей, днем прятались в лесу (в </w:t>
      </w:r>
      <w:r w:rsidRPr="00C830B2">
        <w:rPr>
          <w:color w:val="000000"/>
          <w:sz w:val="24"/>
          <w:szCs w:val="24"/>
          <w:lang w:eastAsia="ru-RU"/>
        </w:rPr>
        <w:t>«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балганах</w:t>
      </w:r>
      <w:r w:rsidRPr="00C830B2">
        <w:rPr>
          <w:color w:val="000000"/>
          <w:sz w:val="24"/>
          <w:szCs w:val="24"/>
          <w:lang w:eastAsia="ru-RU"/>
        </w:rPr>
        <w:t>» - землянках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) от немцев. Пекли хлеб с лебедой,</w:t>
      </w:r>
      <w:r w:rsidRPr="00C830B2">
        <w:rPr>
          <w:color w:val="000000"/>
          <w:sz w:val="24"/>
          <w:szCs w:val="24"/>
          <w:lang w:eastAsia="ru-RU"/>
        </w:rPr>
        <w:t xml:space="preserve">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в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>арили и сушили очис</w:t>
      </w:r>
      <w:r w:rsidRPr="00C830B2">
        <w:rPr>
          <w:color w:val="000000"/>
          <w:sz w:val="24"/>
          <w:szCs w:val="24"/>
          <w:lang w:eastAsia="ru-RU"/>
        </w:rPr>
        <w:t>т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ки от картошки. </w:t>
      </w:r>
    </w:p>
    <w:p w:rsidR="005A4203" w:rsidRPr="00C830B2" w:rsidRDefault="005A4203" w:rsidP="00C830B2">
      <w:pPr>
        <w:shd w:val="clear" w:color="auto" w:fill="FFFFFF"/>
        <w:spacing w:after="0" w:line="270" w:lineRule="atLeast"/>
        <w:ind w:right="795"/>
        <w:jc w:val="both"/>
        <w:rPr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>Однажды к ним прибежала со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 xml:space="preserve">седка и рассказывала свой сон. </w:t>
      </w:r>
      <w:r w:rsidRPr="00C830B2">
        <w:rPr>
          <w:color w:val="000000"/>
          <w:sz w:val="24"/>
          <w:szCs w:val="24"/>
          <w:lang w:eastAsia="ru-RU"/>
        </w:rPr>
        <w:t>«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Я помню, как пошла в поле, работать. И видит,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 xml:space="preserve"> как будто небо над землей держ</w:t>
      </w:r>
      <w:r w:rsidRPr="00C830B2">
        <w:rPr>
          <w:color w:val="000000"/>
          <w:sz w:val="24"/>
          <w:szCs w:val="24"/>
          <w:lang w:eastAsia="ru-RU"/>
        </w:rPr>
        <w:t>и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т руки,</w:t>
      </w:r>
      <w:r w:rsidRPr="00C830B2">
        <w:rPr>
          <w:color w:val="000000"/>
          <w:sz w:val="24"/>
          <w:szCs w:val="24"/>
          <w:lang w:eastAsia="ru-RU"/>
        </w:rPr>
        <w:t xml:space="preserve">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а в руках красная жидкость</w:t>
      </w:r>
      <w:r w:rsidRPr="00C830B2">
        <w:rPr>
          <w:color w:val="000000"/>
          <w:sz w:val="24"/>
          <w:szCs w:val="24"/>
          <w:lang w:eastAsia="ru-RU"/>
        </w:rPr>
        <w:t>»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. И буквально через 3-4 дня объявили о начале войны.</w:t>
      </w:r>
      <w:r w:rsidRPr="00C830B2">
        <w:rPr>
          <w:color w:val="000000"/>
          <w:sz w:val="24"/>
          <w:szCs w:val="24"/>
          <w:lang w:eastAsia="ru-RU"/>
        </w:rPr>
        <w:t xml:space="preserve"> </w:t>
      </w:r>
    </w:p>
    <w:p w:rsidR="005A4203" w:rsidRPr="00C830B2" w:rsidRDefault="005A4203" w:rsidP="00C830B2">
      <w:pPr>
        <w:shd w:val="clear" w:color="auto" w:fill="FFFFFF"/>
        <w:spacing w:after="0" w:line="270" w:lineRule="atLeast"/>
        <w:ind w:right="-1"/>
        <w:jc w:val="both"/>
        <w:rPr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>Прабабушкина мама, всегда носила с собой огромный крест. И когда она его потеряла в снегу, то заставила детей его искать. </w:t>
      </w:r>
      <w:r w:rsidRPr="00C830B2">
        <w:rPr>
          <w:color w:val="000000"/>
          <w:sz w:val="24"/>
          <w:szCs w:val="24"/>
          <w:lang w:eastAsia="ru-RU"/>
        </w:rPr>
        <w:t xml:space="preserve">Нашли. </w:t>
      </w:r>
      <w:r w:rsidRPr="00C830B2">
        <w:rPr>
          <w:rFonts w:ascii="Roboto" w:hAnsi="Roboto"/>
          <w:color w:val="000000"/>
          <w:sz w:val="24"/>
          <w:szCs w:val="24"/>
          <w:shd w:val="clear" w:color="auto" w:fill="FFFFFF"/>
        </w:rPr>
        <w:t>Он у прабабушкиной мамы был всегда с собой, т</w:t>
      </w:r>
      <w:r>
        <w:rPr>
          <w:color w:val="000000"/>
          <w:sz w:val="24"/>
          <w:szCs w:val="24"/>
          <w:shd w:val="clear" w:color="auto" w:fill="FFFFFF"/>
        </w:rPr>
        <w:t xml:space="preserve">. </w:t>
      </w:r>
      <w:r w:rsidRPr="00C830B2">
        <w:rPr>
          <w:rFonts w:ascii="Roboto" w:hAnsi="Roboto"/>
          <w:color w:val="000000"/>
          <w:sz w:val="24"/>
          <w:szCs w:val="24"/>
          <w:shd w:val="clear" w:color="auto" w:fill="FFFFFF"/>
        </w:rPr>
        <w:t>к</w:t>
      </w:r>
      <w:r>
        <w:rPr>
          <w:color w:val="000000"/>
          <w:sz w:val="24"/>
          <w:szCs w:val="24"/>
          <w:shd w:val="clear" w:color="auto" w:fill="FFFFFF"/>
        </w:rPr>
        <w:t>.</w:t>
      </w:r>
      <w:r w:rsidRPr="00C830B2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она была очень верующая</w:t>
      </w:r>
      <w:r w:rsidRPr="00C830B2">
        <w:rPr>
          <w:color w:val="000000"/>
          <w:sz w:val="24"/>
          <w:szCs w:val="24"/>
          <w:shd w:val="clear" w:color="auto" w:fill="FFFFFF"/>
        </w:rPr>
        <w:t xml:space="preserve">.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Мылись они в бане, стирали тоже там. Но когда немцы разбо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>мбили баню, мыться стало негде.</w:t>
      </w:r>
    </w:p>
    <w:p w:rsidR="005A4203" w:rsidRPr="009872CA" w:rsidRDefault="005A4203" w:rsidP="00C830B2">
      <w:pPr>
        <w:shd w:val="clear" w:color="auto" w:fill="FFFFFF"/>
        <w:spacing w:after="60" w:line="270" w:lineRule="atLeast"/>
        <w:ind w:right="-1"/>
        <w:jc w:val="both"/>
        <w:rPr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>Когда прабабушкина мама потеряла крест второй раз, и не нашли его, то она сказала</w:t>
      </w:r>
      <w:r>
        <w:rPr>
          <w:color w:val="000000"/>
          <w:sz w:val="24"/>
          <w:szCs w:val="24"/>
          <w:lang w:eastAsia="ru-RU"/>
        </w:rPr>
        <w:t>:</w:t>
      </w:r>
      <w:r>
        <w:rPr>
          <w:rFonts w:ascii="Roboto" w:hAnsi="Roboto"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«З</w:t>
      </w:r>
      <w:r>
        <w:rPr>
          <w:rFonts w:ascii="Roboto" w:hAnsi="Roboto"/>
          <w:color w:val="000000"/>
          <w:sz w:val="24"/>
          <w:szCs w:val="24"/>
          <w:lang w:eastAsia="ru-RU"/>
        </w:rPr>
        <w:t>начит, суждено мне умереть</w:t>
      </w:r>
      <w:r>
        <w:rPr>
          <w:color w:val="000000"/>
          <w:sz w:val="24"/>
          <w:szCs w:val="24"/>
          <w:lang w:eastAsia="ru-RU"/>
        </w:rPr>
        <w:t>»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830B2">
        <w:rPr>
          <w:color w:val="000000"/>
          <w:sz w:val="24"/>
          <w:szCs w:val="24"/>
          <w:lang w:eastAsia="ru-RU"/>
        </w:rPr>
        <w:t>Не все родные вернулись с войны, и она сама</w:t>
      </w:r>
      <w:r w:rsidRPr="00C830B2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умерла, когда защищала детей от обстрела</w:t>
      </w:r>
      <w:r w:rsidRPr="00C830B2">
        <w:rPr>
          <w:color w:val="000000"/>
          <w:sz w:val="24"/>
          <w:szCs w:val="24"/>
          <w:shd w:val="clear" w:color="auto" w:fill="FFFFFF"/>
        </w:rPr>
        <w:t>.</w:t>
      </w:r>
      <w:r w:rsidRPr="00C830B2">
        <w:rPr>
          <w:color w:val="000000"/>
          <w:sz w:val="24"/>
          <w:szCs w:val="24"/>
          <w:lang w:eastAsia="ru-RU"/>
        </w:rPr>
        <w:t xml:space="preserve">  </w:t>
      </w:r>
      <w:r w:rsidRPr="00C830B2">
        <w:rPr>
          <w:rFonts w:ascii="Roboto" w:hAnsi="Roboto"/>
          <w:color w:val="000000"/>
          <w:sz w:val="24"/>
          <w:szCs w:val="24"/>
          <w:shd w:val="clear" w:color="auto" w:fill="FFFFFF"/>
        </w:rPr>
        <w:t>Вернулись только 2 сестры и 2 брата</w:t>
      </w:r>
      <w:r w:rsidRPr="00C830B2">
        <w:rPr>
          <w:color w:val="000000"/>
          <w:sz w:val="24"/>
          <w:szCs w:val="24"/>
          <w:shd w:val="clear" w:color="auto" w:fill="FFFFFF"/>
        </w:rPr>
        <w:t xml:space="preserve">. 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 xml:space="preserve"> </w:t>
      </w:r>
      <w:r w:rsidRPr="00C830B2">
        <w:rPr>
          <w:color w:val="000000"/>
          <w:sz w:val="24"/>
          <w:szCs w:val="24"/>
          <w:lang w:eastAsia="ru-RU"/>
        </w:rPr>
        <w:t>У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>шло 5 человек на фронт</w:t>
      </w:r>
      <w:r w:rsidRPr="00C830B2">
        <w:rPr>
          <w:color w:val="000000"/>
          <w:sz w:val="24"/>
          <w:szCs w:val="24"/>
          <w:lang w:eastAsia="ru-RU"/>
        </w:rPr>
        <w:t xml:space="preserve">: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4 брата и отец</w:t>
      </w:r>
      <w:r w:rsidRPr="00C830B2">
        <w:rPr>
          <w:color w:val="000000"/>
          <w:sz w:val="24"/>
          <w:szCs w:val="24"/>
          <w:lang w:eastAsia="ru-RU"/>
        </w:rPr>
        <w:t>.</w:t>
      </w:r>
    </w:p>
    <w:p w:rsidR="005A4203" w:rsidRPr="00C830B2" w:rsidRDefault="005A4203" w:rsidP="00C830B2">
      <w:pPr>
        <w:shd w:val="clear" w:color="auto" w:fill="FFFFFF"/>
        <w:spacing w:after="0" w:line="270" w:lineRule="atLeast"/>
        <w:ind w:right="-1"/>
        <w:jc w:val="both"/>
        <w:rPr>
          <w:color w:val="000000"/>
          <w:sz w:val="24"/>
          <w:szCs w:val="24"/>
          <w:lang w:eastAsia="ru-RU"/>
        </w:rPr>
      </w:pPr>
      <w:r w:rsidRPr="00C830B2">
        <w:rPr>
          <w:color w:val="000000"/>
          <w:sz w:val="24"/>
          <w:szCs w:val="24"/>
          <w:shd w:val="clear" w:color="auto" w:fill="FFFFFF"/>
        </w:rPr>
        <w:t>М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аленька</w:t>
      </w:r>
      <w:r w:rsidRPr="00C830B2">
        <w:rPr>
          <w:color w:val="000000"/>
          <w:sz w:val="24"/>
          <w:szCs w:val="24"/>
          <w:lang w:eastAsia="ru-RU"/>
        </w:rPr>
        <w:t>я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 xml:space="preserve"> Полина даже представить не могла, как выглядели фашисты. Они оказалось злыми фин</w:t>
      </w:r>
      <w:r w:rsidRPr="00C830B2">
        <w:rPr>
          <w:color w:val="000000"/>
          <w:sz w:val="24"/>
          <w:szCs w:val="24"/>
          <w:lang w:eastAsia="ru-RU"/>
        </w:rPr>
        <w:t>н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>ами</w:t>
      </w:r>
      <w:r w:rsidRPr="00C830B2">
        <w:rPr>
          <w:color w:val="000000"/>
          <w:sz w:val="24"/>
          <w:szCs w:val="24"/>
          <w:lang w:eastAsia="ru-RU"/>
        </w:rPr>
        <w:t>, к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оторые чуть не сожгли их заживо. </w:t>
      </w:r>
    </w:p>
    <w:p w:rsidR="005A4203" w:rsidRPr="009872CA" w:rsidRDefault="005A4203" w:rsidP="00C830B2">
      <w:pPr>
        <w:shd w:val="clear" w:color="auto" w:fill="FFFFFF"/>
        <w:spacing w:after="0" w:line="270" w:lineRule="atLeast"/>
        <w:ind w:right="-1"/>
        <w:jc w:val="both"/>
        <w:rPr>
          <w:rFonts w:ascii="Roboto" w:hAnsi="Roboto"/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>Во время войны было очень тяжело прятаться от фашистов</w:t>
      </w:r>
      <w:r w:rsidRPr="00C830B2">
        <w:rPr>
          <w:color w:val="000000"/>
          <w:sz w:val="24"/>
          <w:szCs w:val="24"/>
          <w:lang w:eastAsia="ru-RU"/>
        </w:rPr>
        <w:t>,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 xml:space="preserve"> и Полина с братьями и сестрами очень боялась их.</w:t>
      </w:r>
      <w:r w:rsidRPr="00C830B2">
        <w:rPr>
          <w:color w:val="000000"/>
          <w:sz w:val="24"/>
          <w:szCs w:val="24"/>
          <w:lang w:eastAsia="ru-RU"/>
        </w:rPr>
        <w:t xml:space="preserve">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Когда прабабушка с сестрами чистили картошк</w:t>
      </w:r>
      <w:r w:rsidRPr="00C830B2">
        <w:rPr>
          <w:rFonts w:ascii="Roboto" w:hAnsi="Roboto"/>
          <w:color w:val="000000"/>
          <w:sz w:val="24"/>
          <w:szCs w:val="24"/>
          <w:lang w:eastAsia="ru-RU"/>
        </w:rPr>
        <w:t>у, объявили об окончании войны.</w:t>
      </w:r>
      <w:r w:rsidRPr="00C830B2">
        <w:rPr>
          <w:color w:val="000000"/>
          <w:sz w:val="24"/>
          <w:szCs w:val="24"/>
          <w:lang w:eastAsia="ru-RU"/>
        </w:rPr>
        <w:t xml:space="preserve">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Все плакали и радовались.</w:t>
      </w:r>
    </w:p>
    <w:p w:rsidR="005A4203" w:rsidRPr="00C830B2" w:rsidRDefault="005A4203" w:rsidP="00C830B2">
      <w:pPr>
        <w:shd w:val="clear" w:color="auto" w:fill="FFFFFF"/>
        <w:spacing w:after="0" w:line="240" w:lineRule="auto"/>
        <w:ind w:right="135"/>
        <w:jc w:val="both"/>
        <w:rPr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 xml:space="preserve">После войны, люди жили в бараках, строили дома в </w:t>
      </w:r>
      <w:r w:rsidRPr="00C830B2">
        <w:rPr>
          <w:color w:val="000000"/>
          <w:sz w:val="24"/>
          <w:szCs w:val="24"/>
          <w:lang w:eastAsia="ru-RU"/>
        </w:rPr>
        <w:t>М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оскве, потому что негде было жить, строили дома культуры, чтобы занимать свой досуг, строили метро, прокладывали новые ветки</w:t>
      </w:r>
      <w:r>
        <w:rPr>
          <w:color w:val="000000"/>
          <w:sz w:val="24"/>
          <w:szCs w:val="24"/>
          <w:lang w:eastAsia="ru-RU"/>
        </w:rPr>
        <w:t>,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 xml:space="preserve"> чтобы Москва становилась больше. Строили детские сады и школы.</w:t>
      </w:r>
      <w:r w:rsidRPr="00C830B2">
        <w:rPr>
          <w:color w:val="000000"/>
          <w:sz w:val="24"/>
          <w:szCs w:val="24"/>
          <w:lang w:eastAsia="ru-RU"/>
        </w:rPr>
        <w:t xml:space="preserve"> </w:t>
      </w:r>
      <w:r w:rsidRPr="009872CA">
        <w:rPr>
          <w:rFonts w:ascii="Roboto" w:hAnsi="Roboto"/>
          <w:color w:val="000000"/>
          <w:sz w:val="24"/>
          <w:szCs w:val="24"/>
          <w:lang w:eastAsia="ru-RU"/>
        </w:rPr>
        <w:t>Сначала прабабушка пошла работать на стройку, где и познакомилась со своим будущем мужем Виктором. </w:t>
      </w:r>
    </w:p>
    <w:p w:rsidR="005A4203" w:rsidRPr="009872CA" w:rsidRDefault="005A4203" w:rsidP="00C830B2">
      <w:pPr>
        <w:shd w:val="clear" w:color="auto" w:fill="FFFFFF"/>
        <w:spacing w:after="0" w:line="240" w:lineRule="auto"/>
        <w:ind w:right="135"/>
        <w:jc w:val="both"/>
        <w:rPr>
          <w:rFonts w:ascii="Roboto" w:hAnsi="Roboto"/>
          <w:color w:val="000000"/>
          <w:sz w:val="24"/>
          <w:szCs w:val="24"/>
          <w:lang w:eastAsia="ru-RU"/>
        </w:rPr>
      </w:pPr>
      <w:r w:rsidRPr="009872CA">
        <w:rPr>
          <w:rFonts w:ascii="Roboto" w:hAnsi="Roboto"/>
          <w:color w:val="000000"/>
          <w:sz w:val="24"/>
          <w:szCs w:val="24"/>
          <w:lang w:eastAsia="ru-RU"/>
        </w:rPr>
        <w:t>После того, как она вышла за муж, пошла работать в детский сад, где она проработала до 65 лет. Ее очень уважали коллеги и любили дети. И некоторые дети, до сих пор звонят и поздравляют мою прабабушку с праздниками.</w:t>
      </w:r>
    </w:p>
    <w:p w:rsidR="005A4203" w:rsidRPr="00C830B2" w:rsidRDefault="005A4203" w:rsidP="00C830B2">
      <w:pPr>
        <w:shd w:val="clear" w:color="auto" w:fill="FFFFFF"/>
        <w:spacing w:after="0" w:line="270" w:lineRule="atLeast"/>
        <w:ind w:left="60" w:right="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Roboto" w:hAnsi="Roboto"/>
          <w:color w:val="000000"/>
          <w:sz w:val="24"/>
          <w:szCs w:val="24"/>
          <w:shd w:val="clear" w:color="auto" w:fill="FFFFFF"/>
        </w:rPr>
        <w:t>После войны, люди начали ценить жизнь и любить ее, несмотря на то, что произошло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 деревне подступали советские солдаты, и поэтому фашисты начинали все сжигать пред отступлением. Немцы осадили сарай ее семьи и подожгли его. Мама увидела в подполе дырку и велела всем детям лезть туда, а сама закрыла собой дыру. Стены в сарае рухнули, дети кое-как вылезли и побежали, а мама осталась там. Горела уже вся деревня, и люди от страха бежали и давили друг друга. Братья бабушки позвали советских солдат на помощь. Все вместе они вытащили маму из горящего сарая. 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Солдаты взяли к себе семью и накормили, а мальчиков забрали с собой помогать. 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Сестры вернулись в свой дом только через 1,5 месяца, а мальчики остались помогать военным. </w: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Была зима. Прабабушка хотела погулять вместе с другими детьми, но ей запрещала мама, потому что не было валенок. Девочка не послушала ее и пошла гулять босиком. Детей заметили немцы. Мальчишки и девчонки разбежались, а Полина осталась стоять. Она очень испугалась, думая, что ее сейчас убьют. Но немцы подошли к ней и начали что-то спрашивать. Прабабушка побежала домой, а солдаты за ней. Она вбежала в дом, и немцы вслед за ней. Мама очень испугалась и ругала Полину за то, что та, мало того что вышла без разрешения, так еще и немцев привела. Солдаты не хотели убивать их. Они поселились в их доме и приказали кормить их взамен на жизнь.</w:t>
      </w:r>
      <w:bookmarkStart w:id="0" w:name="_GoBack"/>
      <w:bookmarkEnd w:id="0"/>
    </w:p>
    <w:p w:rsidR="005A4203" w:rsidRPr="00C830B2" w:rsidRDefault="005A4203" w:rsidP="00C830B2">
      <w:pPr>
        <w:spacing w:after="60" w:line="270" w:lineRule="atLeast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нашей семье чтят 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День Победы. Каждый год 9 Мая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мы всей семей ездим к моей прабабушке и поздравляем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. В нашей семье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этот праздник играет очень важную роль. Ка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ждый год, мы смотрим парад, уча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>ств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уем в «Бессмертном полку» и поздравляем ветеранов. 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>Я считаю, что мы должны помнить о по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>двиге наших предков, потому что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тот</w: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кто не помнит прошлое, </w:t>
      </w:r>
      <w:r w:rsidRPr="006876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имеет будущего. </w:t>
      </w:r>
    </w:p>
    <w:p w:rsidR="005A4203" w:rsidRPr="00C830B2" w:rsidRDefault="005A4203" w:rsidP="00C830B2">
      <w:pPr>
        <w:spacing w:after="60" w:line="270" w:lineRule="atLeast"/>
        <w:ind w:right="-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фотографиях моя бабушка и ее муж Куколев Виктор Владимирович (01.05.1931–24.10.2008). К сожалению, я не знаю, что он рассказал про войну, так как видела его 1 раз, когда мне было 5 лет. Познакомились они на стройке в Москве.</w:t>
      </w:r>
    </w:p>
    <w:p w:rsidR="005A4203" w:rsidRPr="00C830B2" w:rsidRDefault="005A4203" w:rsidP="00C830B2">
      <w:pPr>
        <w:spacing w:after="60" w:line="270" w:lineRule="atLeast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94.75pt;height:434.25pt;visibility:visible">
            <v:imagedata r:id="rId5" o:title=""/>
          </v:shape>
        </w:pict>
      </w:r>
    </w:p>
    <w:p w:rsidR="005A4203" w:rsidRPr="00C830B2" w:rsidRDefault="005A4203" w:rsidP="00C830B2">
      <w:pPr>
        <w:spacing w:after="60" w:line="270" w:lineRule="atLeast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3" o:spid="_x0000_i1026" type="#_x0000_t75" style="width:168pt;height:258pt;visibility:visible">
            <v:imagedata r:id="rId6" o:title=""/>
          </v:shape>
        </w:pict>
      </w: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4" o:spid="_x0000_i1027" type="#_x0000_t75" style="width:262.5pt;height:233.25pt;visibility:visible">
            <v:imagedata r:id="rId7" o:title=""/>
          </v:shape>
        </w:pict>
      </w:r>
    </w:p>
    <w:p w:rsidR="005A4203" w:rsidRPr="00C830B2" w:rsidRDefault="005A4203" w:rsidP="00C830B2">
      <w:pPr>
        <w:spacing w:after="60" w:line="270" w:lineRule="atLeast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5" o:spid="_x0000_i1028" type="#_x0000_t75" style="width:129.75pt;height:163.5pt;visibility:visible">
            <v:imagedata r:id="rId8" o:title=""/>
          </v:shape>
        </w:pict>
      </w: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6" o:spid="_x0000_i1029" type="#_x0000_t75" style="width:267.75pt;height:230.25pt;visibility:visible">
            <v:imagedata r:id="rId9" o:title=""/>
          </v:shape>
        </w:pict>
      </w:r>
      <w:r w:rsidRPr="00C830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7" o:spid="_x0000_i1030" type="#_x0000_t75" style="width:174pt;height:240.75pt;visibility:visible">
            <v:imagedata r:id="rId10" o:title=""/>
          </v:shape>
        </w:pict>
      </w: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8" o:spid="_x0000_i1031" type="#_x0000_t75" style="width:167.25pt;height:261pt;visibility:visible">
            <v:imagedata r:id="rId11" o:title=""/>
          </v:shape>
        </w:pict>
      </w: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9" o:spid="_x0000_i1032" type="#_x0000_t75" style="width:378.75pt;height:551.25pt;visibility:visible">
            <v:imagedata r:id="rId12" o:title=""/>
          </v:shape>
        </w:pict>
      </w: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10" o:spid="_x0000_i1033" type="#_x0000_t75" style="width:370.5pt;height:512.25pt;visibility:visible">
            <v:imagedata r:id="rId13" o:title=""/>
          </v:shape>
        </w:pict>
      </w:r>
    </w:p>
    <w:p w:rsidR="005A4203" w:rsidRPr="006876DC" w:rsidRDefault="005A4203" w:rsidP="00C830B2">
      <w:pPr>
        <w:spacing w:after="60" w:line="270" w:lineRule="atLeast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596B">
        <w:rPr>
          <w:rFonts w:ascii="Times New Roman" w:hAnsi="Times New Roman"/>
          <w:noProof/>
          <w:color w:val="000000"/>
          <w:sz w:val="24"/>
          <w:szCs w:val="24"/>
          <w:lang w:eastAsia="zh-CN"/>
        </w:rPr>
        <w:pict>
          <v:shape id="Рисунок 11" o:spid="_x0000_i1034" type="#_x0000_t75" style="width:373.5pt;height:587.25pt;visibility:visible">
            <v:imagedata r:id="rId14" o:title=""/>
          </v:shape>
        </w:pict>
      </w:r>
    </w:p>
    <w:p w:rsidR="005A4203" w:rsidRPr="00C830B2" w:rsidRDefault="005A4203" w:rsidP="00C830B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30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вот она сейчас. Прадедушки уже нет в живых.</w:t>
      </w:r>
    </w:p>
    <w:p w:rsidR="005A4203" w:rsidRPr="00C830B2" w:rsidRDefault="005A4203" w:rsidP="00C830B2">
      <w:pPr>
        <w:jc w:val="both"/>
        <w:rPr>
          <w:rFonts w:ascii="Times New Roman" w:hAnsi="Times New Roman"/>
          <w:sz w:val="24"/>
          <w:szCs w:val="24"/>
        </w:rPr>
      </w:pPr>
      <w:r w:rsidRPr="0012596B">
        <w:rPr>
          <w:rFonts w:ascii="Times New Roman" w:hAnsi="Times New Roman"/>
          <w:noProof/>
          <w:sz w:val="24"/>
          <w:szCs w:val="24"/>
          <w:lang w:eastAsia="zh-CN"/>
        </w:rPr>
        <w:pict>
          <v:shape id="Рисунок 1" o:spid="_x0000_i1035" type="#_x0000_t75" style="width:354pt;height:265.5pt;visibility:visible">
            <v:imagedata r:id="rId15" o:title=""/>
          </v:shape>
        </w:pict>
      </w:r>
    </w:p>
    <w:sectPr w:rsidR="005A4203" w:rsidRPr="00C830B2" w:rsidSect="00646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B6290"/>
    <w:multiLevelType w:val="multilevel"/>
    <w:tmpl w:val="F156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E83D81"/>
    <w:multiLevelType w:val="multilevel"/>
    <w:tmpl w:val="9DA6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916891"/>
    <w:multiLevelType w:val="multilevel"/>
    <w:tmpl w:val="88BE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0B2BE1"/>
    <w:multiLevelType w:val="multilevel"/>
    <w:tmpl w:val="1EDC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76F0"/>
    <w:rsid w:val="0012596B"/>
    <w:rsid w:val="00176EAF"/>
    <w:rsid w:val="003A6190"/>
    <w:rsid w:val="005A4203"/>
    <w:rsid w:val="00646158"/>
    <w:rsid w:val="00646B80"/>
    <w:rsid w:val="006876DC"/>
    <w:rsid w:val="007D0B99"/>
    <w:rsid w:val="0087631A"/>
    <w:rsid w:val="008D1575"/>
    <w:rsid w:val="00956D21"/>
    <w:rsid w:val="009872CA"/>
    <w:rsid w:val="00AA4228"/>
    <w:rsid w:val="00B076F0"/>
    <w:rsid w:val="00B950BF"/>
    <w:rsid w:val="00BB4AEC"/>
    <w:rsid w:val="00C40583"/>
    <w:rsid w:val="00C674E2"/>
    <w:rsid w:val="00C830B2"/>
    <w:rsid w:val="00E3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15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-mess--lbl-was-edited">
    <w:name w:val="im-mess--lbl-was-edited"/>
    <w:basedOn w:val="DefaultParagraphFont"/>
    <w:uiPriority w:val="99"/>
    <w:rsid w:val="006876D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7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6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38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27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1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2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271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2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270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72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8270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303</TotalTime>
  <Pages>8</Pages>
  <Words>707</Words>
  <Characters>4036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ООД</dc:creator>
  <cp:keywords/>
  <dc:description/>
  <cp:lastModifiedBy>Александра</cp:lastModifiedBy>
  <cp:revision>9</cp:revision>
  <dcterms:created xsi:type="dcterms:W3CDTF">2018-12-15T12:35:00Z</dcterms:created>
  <dcterms:modified xsi:type="dcterms:W3CDTF">2019-03-16T14:58:00Z</dcterms:modified>
</cp:coreProperties>
</file>